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740E4" w14:textId="77777777" w:rsidR="00D01BA4" w:rsidRPr="00D01BA4" w:rsidRDefault="007B56D0" w:rsidP="00D01BA4">
      <w:pPr>
        <w:pStyle w:val="AgendaInformation"/>
        <w:spacing w:after="0"/>
        <w:rPr>
          <w:rFonts w:ascii="Akrobat Light" w:eastAsia="Times New Roman" w:hAnsi="Akrobat Light" w:cs="Times New Roman"/>
          <w:b/>
          <w:color w:val="948A54" w:themeColor="background2" w:themeShade="80"/>
          <w:sz w:val="16"/>
          <w:szCs w:val="16"/>
          <w:lang w:eastAsia="de-DE"/>
        </w:rPr>
      </w:pPr>
      <w:r w:rsidRPr="00D01BA4">
        <w:rPr>
          <w:rFonts w:ascii="Akrobat Light" w:hAnsi="Akrobat Light"/>
          <w:noProof/>
          <w:sz w:val="16"/>
          <w:szCs w:val="16"/>
          <w:u w:val="single"/>
        </w:rPr>
        <w:drawing>
          <wp:anchor distT="0" distB="0" distL="114300" distR="114300" simplePos="0" relativeHeight="251662336" behindDoc="0" locked="0" layoutInCell="1" allowOverlap="1" wp14:anchorId="1EB075CE" wp14:editId="0CAC72F1">
            <wp:simplePos x="0" y="0"/>
            <wp:positionH relativeFrom="column">
              <wp:posOffset>-937260</wp:posOffset>
            </wp:positionH>
            <wp:positionV relativeFrom="paragraph">
              <wp:posOffset>106680</wp:posOffset>
            </wp:positionV>
            <wp:extent cx="7128000" cy="3496540"/>
            <wp:effectExtent l="0" t="0" r="0" b="8890"/>
            <wp:wrapThrough wrapText="bothSides">
              <wp:wrapPolygon edited="0">
                <wp:start x="0" y="0"/>
                <wp:lineTo x="0" y="21537"/>
                <wp:lineTo x="21533" y="21537"/>
                <wp:lineTo x="2153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19.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3118" b="13291"/>
                    <a:stretch/>
                  </pic:blipFill>
                  <pic:spPr bwMode="auto">
                    <a:xfrm>
                      <a:off x="0" y="0"/>
                      <a:ext cx="7128000" cy="349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E7B65" w14:textId="66FC3E84" w:rsidR="007B56D0" w:rsidRPr="007B56D0" w:rsidRDefault="0094508D" w:rsidP="00D01BA4">
      <w:pPr>
        <w:pStyle w:val="AgendaInformation"/>
        <w:spacing w:after="0"/>
        <w:rPr>
          <w:rFonts w:ascii="Akrobat Light" w:eastAsia="Times New Roman" w:hAnsi="Akrobat Light" w:cs="Times New Roman"/>
          <w:b/>
          <w:color w:val="948A54" w:themeColor="background2" w:themeShade="80"/>
          <w:sz w:val="28"/>
          <w:szCs w:val="28"/>
          <w:lang w:eastAsia="de-DE"/>
        </w:rPr>
      </w:pPr>
      <w:r w:rsidRPr="0094508D">
        <w:rPr>
          <w:rFonts w:ascii="Akrobat Light" w:eastAsia="Times New Roman" w:hAnsi="Akrobat Light" w:cs="Times New Roman"/>
          <w:b/>
          <w:color w:val="948A54" w:themeColor="background2" w:themeShade="80"/>
          <w:sz w:val="28"/>
          <w:szCs w:val="28"/>
          <w:lang w:eastAsia="de-DE"/>
        </w:rPr>
        <w:t xml:space="preserve">Möchtest du deinem Alltag einen neuen Blickwinkel geben? </w:t>
      </w:r>
    </w:p>
    <w:p w14:paraId="5D375E4D" w14:textId="5ACB1135" w:rsidR="0094508D" w:rsidRPr="0094508D" w:rsidRDefault="0094508D" w:rsidP="003870AF">
      <w:pPr>
        <w:pStyle w:val="AgendaInformation"/>
        <w:spacing w:after="0" w:line="240" w:lineRule="auto"/>
        <w:rPr>
          <w:rFonts w:ascii="Akrobat Light" w:eastAsia="Times New Roman" w:hAnsi="Akrobat Light" w:cs="Times New Roman"/>
          <w:color w:val="1D2129"/>
          <w:sz w:val="24"/>
          <w:szCs w:val="24"/>
          <w:lang w:eastAsia="de-DE"/>
        </w:rPr>
      </w:pPr>
      <w:r w:rsidRPr="0094508D">
        <w:rPr>
          <w:rFonts w:ascii="Akrobat Light" w:eastAsia="Times New Roman" w:hAnsi="Akrobat Light" w:cs="Times New Roman"/>
          <w:color w:val="1D2129"/>
          <w:sz w:val="24"/>
          <w:szCs w:val="24"/>
          <w:lang w:eastAsia="de-DE"/>
        </w:rPr>
        <w:t>Wir bieten dir die Möglichkeit an einem wunderschönen Ort direkt am Chiemsee drei Tage</w:t>
      </w:r>
      <w:r w:rsidR="007B56D0">
        <w:rPr>
          <w:rFonts w:ascii="Akrobat Light" w:eastAsia="Times New Roman" w:hAnsi="Akrobat Light" w:cs="Times New Roman"/>
          <w:color w:val="1D2129"/>
          <w:sz w:val="24"/>
          <w:szCs w:val="24"/>
          <w:lang w:eastAsia="de-DE"/>
        </w:rPr>
        <w:t xml:space="preserve"> </w:t>
      </w:r>
      <w:r w:rsidRPr="0094508D">
        <w:rPr>
          <w:rFonts w:ascii="Akrobat Light" w:eastAsia="Times New Roman" w:hAnsi="Akrobat Light" w:cs="Times New Roman"/>
          <w:color w:val="1D2129"/>
          <w:sz w:val="24"/>
          <w:szCs w:val="24"/>
          <w:lang w:eastAsia="de-DE"/>
        </w:rPr>
        <w:t>leicht zu sein.</w:t>
      </w:r>
      <w:r w:rsidR="003870AF">
        <w:rPr>
          <w:rFonts w:ascii="Akrobat Light" w:eastAsia="Times New Roman" w:hAnsi="Akrobat Light" w:cs="Times New Roman"/>
          <w:color w:val="1D2129"/>
          <w:sz w:val="24"/>
          <w:szCs w:val="24"/>
          <w:lang w:eastAsia="de-DE"/>
        </w:rPr>
        <w:t xml:space="preserve"> </w:t>
      </w:r>
      <w:r w:rsidRPr="0094508D">
        <w:rPr>
          <w:rFonts w:ascii="Akrobat Light" w:eastAsia="Times New Roman" w:hAnsi="Akrobat Light" w:cs="Times New Roman"/>
          <w:color w:val="1D2129"/>
          <w:sz w:val="24"/>
          <w:szCs w:val="24"/>
          <w:lang w:eastAsia="de-DE"/>
        </w:rPr>
        <w:t>Am ersten Frühlingswochenende sind die Tage endlich länger. Die beste Chance für dich neue Gewohnheiten in dein Leben einzuladen, dich inspirieren zu lassen und abzuschalten.</w:t>
      </w:r>
    </w:p>
    <w:p w14:paraId="496FAA7F" w14:textId="01838A79" w:rsidR="0094508D" w:rsidRPr="0094508D" w:rsidRDefault="0094508D" w:rsidP="007B56D0">
      <w:pPr>
        <w:shd w:val="clear" w:color="auto" w:fill="FFFFFF"/>
        <w:rPr>
          <w:rFonts w:ascii="Akrobat Light" w:eastAsia="Times New Roman" w:hAnsi="Akrobat Light" w:cs="Times New Roman"/>
          <w:color w:val="1D2129"/>
          <w:sz w:val="24"/>
          <w:szCs w:val="24"/>
          <w:lang w:eastAsia="de-DE"/>
        </w:rPr>
      </w:pPr>
      <w:r w:rsidRPr="0094508D">
        <w:rPr>
          <w:rFonts w:ascii="Akrobat Light" w:eastAsia="Times New Roman" w:hAnsi="Akrobat Light" w:cs="Times New Roman"/>
          <w:color w:val="1D2129"/>
          <w:sz w:val="24"/>
          <w:szCs w:val="24"/>
          <w:lang w:eastAsia="de-DE"/>
        </w:rPr>
        <w:br/>
        <w:t xml:space="preserve">An drei Tagen erwartet dich ein Rundum-Paket mit Referenten aus dem Bereich Yoga, </w:t>
      </w:r>
      <w:proofErr w:type="spellStart"/>
      <w:r w:rsidRPr="0094508D">
        <w:rPr>
          <w:rFonts w:ascii="Akrobat Light" w:eastAsia="Times New Roman" w:hAnsi="Akrobat Light" w:cs="Times New Roman"/>
          <w:color w:val="1D2129"/>
          <w:sz w:val="24"/>
          <w:szCs w:val="24"/>
          <w:lang w:eastAsia="de-DE"/>
        </w:rPr>
        <w:t>BodyART</w:t>
      </w:r>
      <w:proofErr w:type="spellEnd"/>
      <w:r w:rsidRPr="0094508D">
        <w:rPr>
          <w:rFonts w:ascii="Akrobat Light" w:eastAsia="Times New Roman" w:hAnsi="Akrobat Light" w:cs="Times New Roman"/>
          <w:color w:val="1D2129"/>
          <w:sz w:val="24"/>
          <w:szCs w:val="24"/>
          <w:lang w:eastAsia="de-DE"/>
        </w:rPr>
        <w:t xml:space="preserve"> und Homöopathie. Wir möchten nicht nur Meditieren und sportlich aktiv sein, sondern auch gesundheitliche Themen aufgreifen! Alles zusammen lädt deine Batterien auf und lässt mit leichtem Gepäcke in die helle Jahreszeit starten.</w:t>
      </w:r>
    </w:p>
    <w:p w14:paraId="1E92740F" w14:textId="4C68AB60" w:rsidR="0094508D" w:rsidRPr="0094508D" w:rsidRDefault="0094508D" w:rsidP="007B56D0">
      <w:pPr>
        <w:shd w:val="clear" w:color="auto" w:fill="FFFFFF"/>
        <w:rPr>
          <w:rFonts w:ascii="Akrobat Light" w:eastAsia="Times New Roman" w:hAnsi="Akrobat Light" w:cs="Times New Roman"/>
          <w:color w:val="1D2129"/>
          <w:sz w:val="24"/>
          <w:szCs w:val="24"/>
          <w:lang w:eastAsia="de-DE"/>
        </w:rPr>
      </w:pPr>
      <w:r w:rsidRPr="0094508D">
        <w:rPr>
          <w:rFonts w:ascii="Akrobat Light" w:eastAsia="Times New Roman" w:hAnsi="Akrobat Light" w:cs="Times New Roman"/>
          <w:color w:val="1D2129"/>
          <w:sz w:val="24"/>
          <w:szCs w:val="24"/>
          <w:lang w:eastAsia="de-DE"/>
        </w:rPr>
        <w:br/>
        <w:t xml:space="preserve">Das Seminar- und Freizeithaus </w:t>
      </w:r>
      <w:proofErr w:type="spellStart"/>
      <w:r w:rsidRPr="0094508D">
        <w:rPr>
          <w:rFonts w:ascii="Akrobat Light" w:eastAsia="Times New Roman" w:hAnsi="Akrobat Light" w:cs="Times New Roman"/>
          <w:color w:val="1D2129"/>
          <w:sz w:val="24"/>
          <w:szCs w:val="24"/>
          <w:lang w:eastAsia="de-DE"/>
        </w:rPr>
        <w:t>Aiterbach</w:t>
      </w:r>
      <w:proofErr w:type="spellEnd"/>
      <w:r w:rsidRPr="0094508D">
        <w:rPr>
          <w:rFonts w:ascii="Akrobat Light" w:eastAsia="Times New Roman" w:hAnsi="Akrobat Light" w:cs="Times New Roman"/>
          <w:color w:val="1D2129"/>
          <w:sz w:val="24"/>
          <w:szCs w:val="24"/>
          <w:lang w:eastAsia="de-DE"/>
        </w:rPr>
        <w:t xml:space="preserve"> in </w:t>
      </w:r>
      <w:proofErr w:type="spellStart"/>
      <w:r w:rsidRPr="0094508D">
        <w:rPr>
          <w:rFonts w:ascii="Akrobat Light" w:eastAsia="Times New Roman" w:hAnsi="Akrobat Light" w:cs="Times New Roman"/>
          <w:color w:val="1D2129"/>
          <w:sz w:val="24"/>
          <w:szCs w:val="24"/>
          <w:lang w:eastAsia="de-DE"/>
        </w:rPr>
        <w:t>Rimsting</w:t>
      </w:r>
      <w:proofErr w:type="spellEnd"/>
      <w:r w:rsidRPr="0094508D">
        <w:rPr>
          <w:rFonts w:ascii="Akrobat Light" w:eastAsia="Times New Roman" w:hAnsi="Akrobat Light" w:cs="Times New Roman"/>
          <w:color w:val="1D2129"/>
          <w:sz w:val="24"/>
          <w:szCs w:val="24"/>
          <w:lang w:eastAsia="de-DE"/>
        </w:rPr>
        <w:t>, gehört mit seinem großen Park und eigenem Steg am See zu den schönsten An</w:t>
      </w:r>
      <w:r w:rsidRPr="0094508D">
        <w:rPr>
          <w:rFonts w:ascii="Akrobat Light" w:eastAsia="Times New Roman" w:hAnsi="Akrobat Light" w:cs="Times New Roman"/>
          <w:color w:val="1D2129"/>
          <w:sz w:val="24"/>
          <w:szCs w:val="24"/>
          <w:lang w:eastAsia="de-DE"/>
        </w:rPr>
        <w:softHyphen/>
        <w:t>we</w:t>
      </w:r>
      <w:r w:rsidRPr="0094508D">
        <w:rPr>
          <w:rFonts w:ascii="Akrobat Light" w:eastAsia="Times New Roman" w:hAnsi="Akrobat Light" w:cs="Times New Roman"/>
          <w:color w:val="1D2129"/>
          <w:sz w:val="24"/>
          <w:szCs w:val="24"/>
          <w:lang w:eastAsia="de-DE"/>
        </w:rPr>
        <w:softHyphen/>
        <w:t>sen am Chiem</w:t>
      </w:r>
      <w:r w:rsidRPr="0094508D">
        <w:rPr>
          <w:rFonts w:ascii="Akrobat Light" w:eastAsia="Times New Roman" w:hAnsi="Akrobat Light" w:cs="Times New Roman"/>
          <w:color w:val="1D2129"/>
          <w:sz w:val="24"/>
          <w:szCs w:val="24"/>
          <w:lang w:eastAsia="de-DE"/>
        </w:rPr>
        <w:softHyphen/>
        <w:t xml:space="preserve">see. Neben 30 wunderschönen und geräumigen Zimmer, steht uns ein luftiger, heller Seminarbereich und eine hauseigene Gastronomie für unsere Auszeit zur Verfügung. </w:t>
      </w:r>
    </w:p>
    <w:p w14:paraId="6AECB4BC" w14:textId="77777777" w:rsidR="0094508D" w:rsidRPr="007B56D0" w:rsidRDefault="0094508D" w:rsidP="007B56D0">
      <w:pPr>
        <w:pStyle w:val="AgendaInformation"/>
        <w:spacing w:after="0" w:line="240" w:lineRule="auto"/>
        <w:rPr>
          <w:rFonts w:ascii="Akrobat Light" w:hAnsi="Akrobat Light"/>
          <w:sz w:val="16"/>
          <w:szCs w:val="16"/>
          <w:u w:val="single"/>
        </w:rPr>
      </w:pPr>
    </w:p>
    <w:p w14:paraId="122F0870" w14:textId="01B5942E" w:rsidR="00087919" w:rsidRPr="007B56D0" w:rsidRDefault="00087919" w:rsidP="007B56D0">
      <w:pPr>
        <w:pStyle w:val="AgendaInformation"/>
        <w:spacing w:after="0" w:line="240" w:lineRule="auto"/>
        <w:rPr>
          <w:rFonts w:ascii="Akrobat Light" w:hAnsi="Akrobat Light"/>
          <w:b/>
          <w:color w:val="948A54" w:themeColor="background2" w:themeShade="80"/>
          <w:sz w:val="24"/>
          <w:szCs w:val="24"/>
          <w:u w:val="single"/>
        </w:rPr>
      </w:pPr>
      <w:r w:rsidRPr="007B56D0">
        <w:rPr>
          <w:rFonts w:ascii="Akrobat Light" w:hAnsi="Akrobat Light"/>
          <w:b/>
          <w:color w:val="948A54" w:themeColor="background2" w:themeShade="80"/>
          <w:sz w:val="24"/>
          <w:szCs w:val="24"/>
          <w:u w:val="single"/>
        </w:rPr>
        <w:t>Datum:</w:t>
      </w:r>
    </w:p>
    <w:p w14:paraId="36C6C43E" w14:textId="617803BF" w:rsidR="00087919" w:rsidRDefault="00087919" w:rsidP="007B56D0">
      <w:pPr>
        <w:pStyle w:val="AgendaInformation"/>
        <w:spacing w:after="0" w:line="240" w:lineRule="auto"/>
        <w:ind w:firstLine="720"/>
        <w:rPr>
          <w:rFonts w:ascii="Akrobat Light" w:hAnsi="Akrobat Light"/>
          <w:sz w:val="24"/>
          <w:szCs w:val="24"/>
        </w:rPr>
      </w:pPr>
      <w:r w:rsidRPr="007B56D0">
        <w:rPr>
          <w:rFonts w:ascii="Akrobat Light" w:hAnsi="Akrobat Light"/>
          <w:sz w:val="24"/>
          <w:szCs w:val="24"/>
        </w:rPr>
        <w:t>Freitag, der 22. März bis Sonntag, den 24. März 2019</w:t>
      </w:r>
    </w:p>
    <w:p w14:paraId="5434B0AB" w14:textId="77777777" w:rsidR="007B56D0" w:rsidRPr="007B56D0" w:rsidRDefault="007B56D0" w:rsidP="007B56D0">
      <w:pPr>
        <w:pStyle w:val="AgendaInformation"/>
        <w:spacing w:after="0" w:line="240" w:lineRule="auto"/>
        <w:ind w:firstLine="720"/>
        <w:rPr>
          <w:rFonts w:ascii="Akrobat Light" w:hAnsi="Akrobat Light"/>
          <w:sz w:val="16"/>
          <w:szCs w:val="16"/>
        </w:rPr>
      </w:pPr>
    </w:p>
    <w:p w14:paraId="34F584BB" w14:textId="734ED99F" w:rsidR="00EF245A" w:rsidRPr="007B56D0" w:rsidRDefault="00241D72" w:rsidP="007B56D0">
      <w:pPr>
        <w:pStyle w:val="AgendaInformation"/>
        <w:spacing w:after="0" w:line="240" w:lineRule="auto"/>
        <w:rPr>
          <w:rFonts w:ascii="Akrobat Light" w:hAnsi="Akrobat Light"/>
          <w:b/>
          <w:color w:val="948A54" w:themeColor="background2" w:themeShade="80"/>
          <w:sz w:val="24"/>
          <w:szCs w:val="24"/>
          <w:u w:val="single"/>
        </w:rPr>
      </w:pPr>
      <w:r w:rsidRPr="007B56D0">
        <w:rPr>
          <w:rFonts w:ascii="Akrobat Light" w:hAnsi="Akrobat Light"/>
          <w:b/>
          <w:color w:val="948A54" w:themeColor="background2" w:themeShade="80"/>
          <w:sz w:val="24"/>
          <w:szCs w:val="24"/>
          <w:u w:val="single"/>
        </w:rPr>
        <w:t xml:space="preserve">Veranstaltungsort: </w:t>
      </w:r>
    </w:p>
    <w:p w14:paraId="4A1A45B2" w14:textId="46094642" w:rsidR="00EF245A" w:rsidRPr="007B56D0" w:rsidRDefault="00EF245A" w:rsidP="007B56D0">
      <w:pPr>
        <w:pStyle w:val="AgendaInformation"/>
        <w:spacing w:after="0" w:line="240" w:lineRule="auto"/>
        <w:ind w:firstLine="720"/>
        <w:rPr>
          <w:rFonts w:ascii="Akrobat Light" w:hAnsi="Akrobat Light"/>
          <w:sz w:val="24"/>
          <w:szCs w:val="24"/>
        </w:rPr>
      </w:pPr>
      <w:r w:rsidRPr="007B56D0">
        <w:rPr>
          <w:rFonts w:ascii="Akrobat Light" w:hAnsi="Akrobat Light"/>
          <w:sz w:val="24"/>
          <w:szCs w:val="24"/>
        </w:rPr>
        <w:t xml:space="preserve">Seminar- und Freizeithaus </w:t>
      </w:r>
      <w:proofErr w:type="spellStart"/>
      <w:r w:rsidRPr="007B56D0">
        <w:rPr>
          <w:rFonts w:ascii="Akrobat Light" w:hAnsi="Akrobat Light"/>
          <w:sz w:val="24"/>
          <w:szCs w:val="24"/>
        </w:rPr>
        <w:t>Aiterbach</w:t>
      </w:r>
      <w:proofErr w:type="spellEnd"/>
      <w:r w:rsidR="00670B2E" w:rsidRPr="007B56D0">
        <w:rPr>
          <w:rFonts w:ascii="Akrobat Light" w:hAnsi="Akrobat Light"/>
          <w:sz w:val="24"/>
          <w:szCs w:val="24"/>
        </w:rPr>
        <w:t xml:space="preserve">, </w:t>
      </w:r>
      <w:proofErr w:type="spellStart"/>
      <w:r w:rsidRPr="007B56D0">
        <w:rPr>
          <w:rFonts w:ascii="Akrobat Light" w:hAnsi="Akrobat Light"/>
          <w:sz w:val="24"/>
          <w:szCs w:val="24"/>
        </w:rPr>
        <w:t>Aiterbach</w:t>
      </w:r>
      <w:proofErr w:type="spellEnd"/>
      <w:r w:rsidRPr="007B56D0">
        <w:rPr>
          <w:rFonts w:ascii="Akrobat Light" w:hAnsi="Akrobat Light"/>
          <w:sz w:val="24"/>
          <w:szCs w:val="24"/>
        </w:rPr>
        <w:t xml:space="preserve"> 2, 83253 </w:t>
      </w:r>
      <w:proofErr w:type="spellStart"/>
      <w:r w:rsidRPr="007B56D0">
        <w:rPr>
          <w:rFonts w:ascii="Akrobat Light" w:hAnsi="Akrobat Light"/>
          <w:sz w:val="24"/>
          <w:szCs w:val="24"/>
        </w:rPr>
        <w:t>Rimsting</w:t>
      </w:r>
      <w:proofErr w:type="spellEnd"/>
    </w:p>
    <w:p w14:paraId="4436833C" w14:textId="347CCE79" w:rsidR="00EF245A" w:rsidRPr="007B56D0" w:rsidRDefault="00F00BFD" w:rsidP="007B56D0">
      <w:pPr>
        <w:pStyle w:val="AgendaInformation"/>
        <w:spacing w:after="0" w:line="240" w:lineRule="auto"/>
        <w:ind w:firstLine="720"/>
        <w:rPr>
          <w:rFonts w:ascii="Akrobat Light" w:hAnsi="Akrobat Light"/>
          <w:sz w:val="24"/>
          <w:szCs w:val="24"/>
        </w:rPr>
      </w:pPr>
      <w:hyperlink r:id="rId12" w:history="1">
        <w:r w:rsidR="00EF245A" w:rsidRPr="007B56D0">
          <w:rPr>
            <w:rFonts w:ascii="Akrobat Light" w:hAnsi="Akrobat Light"/>
            <w:sz w:val="24"/>
            <w:szCs w:val="24"/>
          </w:rPr>
          <w:t>Tel.</w:t>
        </w:r>
      </w:hyperlink>
      <w:r w:rsidR="00EF245A" w:rsidRPr="007B56D0">
        <w:rPr>
          <w:rFonts w:ascii="Akrobat Light" w:hAnsi="Akrobat Light"/>
          <w:sz w:val="24"/>
          <w:szCs w:val="24"/>
        </w:rPr>
        <w:t xml:space="preserve"> 08054 908 </w:t>
      </w:r>
      <w:proofErr w:type="gramStart"/>
      <w:r w:rsidR="00EF245A" w:rsidRPr="007B56D0">
        <w:rPr>
          <w:rFonts w:ascii="Akrobat Light" w:hAnsi="Akrobat Light"/>
          <w:sz w:val="24"/>
          <w:szCs w:val="24"/>
        </w:rPr>
        <w:t>52</w:t>
      </w:r>
      <w:r w:rsidR="00BD113C">
        <w:rPr>
          <w:rFonts w:ascii="Akrobat Light" w:hAnsi="Akrobat Light"/>
          <w:sz w:val="24"/>
          <w:szCs w:val="24"/>
        </w:rPr>
        <w:t xml:space="preserve">0, </w:t>
      </w:r>
      <w:r w:rsidR="00670B2E" w:rsidRPr="007B56D0">
        <w:rPr>
          <w:rFonts w:ascii="Akrobat Light" w:hAnsi="Akrobat Light"/>
          <w:sz w:val="24"/>
          <w:szCs w:val="24"/>
        </w:rPr>
        <w:t xml:space="preserve"> </w:t>
      </w:r>
      <w:r w:rsidR="00EF245A" w:rsidRPr="007B56D0">
        <w:rPr>
          <w:rFonts w:ascii="Akrobat Light" w:hAnsi="Akrobat Light"/>
          <w:sz w:val="24"/>
          <w:szCs w:val="24"/>
        </w:rPr>
        <w:t>E-Mail</w:t>
      </w:r>
      <w:proofErr w:type="gramEnd"/>
      <w:r w:rsidR="00EF245A" w:rsidRPr="007B56D0">
        <w:rPr>
          <w:rFonts w:ascii="Akrobat Light" w:hAnsi="Akrobat Light"/>
          <w:sz w:val="24"/>
          <w:szCs w:val="24"/>
        </w:rPr>
        <w:t xml:space="preserve">: </w:t>
      </w:r>
      <w:hyperlink r:id="rId13" w:history="1">
        <w:r w:rsidR="007B56D0" w:rsidRPr="007B56D0">
          <w:rPr>
            <w:rStyle w:val="Hyperlink"/>
            <w:rFonts w:ascii="Akrobat Light" w:hAnsi="Akrobat Light"/>
            <w:color w:val="auto"/>
            <w:sz w:val="24"/>
            <w:szCs w:val="24"/>
          </w:rPr>
          <w:t>Aiterbach@BayernBankett.de</w:t>
        </w:r>
      </w:hyperlink>
    </w:p>
    <w:p w14:paraId="4F91AAD3" w14:textId="77777777" w:rsidR="007B56D0" w:rsidRPr="007B56D0" w:rsidRDefault="007B56D0" w:rsidP="007B56D0">
      <w:pPr>
        <w:pStyle w:val="AgendaInformation"/>
        <w:spacing w:after="0" w:line="240" w:lineRule="auto"/>
        <w:ind w:firstLine="720"/>
        <w:rPr>
          <w:rFonts w:ascii="Akrobat Light" w:hAnsi="Akrobat Light"/>
          <w:sz w:val="16"/>
          <w:szCs w:val="16"/>
        </w:rPr>
      </w:pPr>
    </w:p>
    <w:p w14:paraId="40ED92DC" w14:textId="1DA4C34C" w:rsidR="007B56D0" w:rsidRPr="007B56D0" w:rsidRDefault="007B56D0" w:rsidP="007B56D0">
      <w:pPr>
        <w:pStyle w:val="AgendaInformation"/>
        <w:spacing w:after="0" w:line="240" w:lineRule="auto"/>
        <w:rPr>
          <w:rFonts w:ascii="Akrobat Light" w:hAnsi="Akrobat Light"/>
          <w:b/>
          <w:color w:val="948A54" w:themeColor="background2" w:themeShade="80"/>
          <w:sz w:val="24"/>
          <w:szCs w:val="24"/>
          <w:u w:val="single"/>
        </w:rPr>
      </w:pPr>
      <w:proofErr w:type="spellStart"/>
      <w:r w:rsidRPr="007B56D0">
        <w:rPr>
          <w:rFonts w:ascii="Akrobat Light" w:hAnsi="Akrobat Light"/>
          <w:b/>
          <w:color w:val="948A54" w:themeColor="background2" w:themeShade="80"/>
          <w:sz w:val="24"/>
          <w:szCs w:val="24"/>
          <w:u w:val="single"/>
        </w:rPr>
        <w:t>AusZeit</w:t>
      </w:r>
      <w:proofErr w:type="spellEnd"/>
      <w:r w:rsidRPr="007B56D0">
        <w:rPr>
          <w:rFonts w:ascii="Akrobat Light" w:hAnsi="Akrobat Light"/>
          <w:b/>
          <w:color w:val="948A54" w:themeColor="background2" w:themeShade="80"/>
          <w:sz w:val="24"/>
          <w:szCs w:val="24"/>
          <w:u w:val="single"/>
        </w:rPr>
        <w:t>-Package:</w:t>
      </w:r>
    </w:p>
    <w:p w14:paraId="7F3D687C" w14:textId="7EC30057" w:rsidR="007B56D0" w:rsidRDefault="007B56D0" w:rsidP="007B56D0">
      <w:pPr>
        <w:pStyle w:val="AgendaInformation"/>
        <w:spacing w:after="0" w:line="240" w:lineRule="auto"/>
        <w:ind w:firstLine="720"/>
        <w:rPr>
          <w:rFonts w:ascii="Akrobat Light" w:hAnsi="Akrobat Light"/>
          <w:sz w:val="24"/>
          <w:szCs w:val="24"/>
        </w:rPr>
      </w:pPr>
      <w:r>
        <w:rPr>
          <w:rFonts w:ascii="Akrobat Light" w:hAnsi="Akrobat Light"/>
          <w:sz w:val="24"/>
          <w:szCs w:val="24"/>
        </w:rPr>
        <w:t xml:space="preserve">Teilnahmegebühr: </w:t>
      </w:r>
      <w:r>
        <w:rPr>
          <w:rFonts w:ascii="Akrobat Light" w:hAnsi="Akrobat Light"/>
          <w:sz w:val="24"/>
          <w:szCs w:val="24"/>
        </w:rPr>
        <w:tab/>
        <w:t xml:space="preserve">240,- EUR </w:t>
      </w:r>
      <w:proofErr w:type="spellStart"/>
      <w:r>
        <w:rPr>
          <w:rFonts w:ascii="Akrobat Light" w:hAnsi="Akrobat Light"/>
          <w:sz w:val="24"/>
          <w:szCs w:val="24"/>
        </w:rPr>
        <w:t>pP</w:t>
      </w:r>
      <w:proofErr w:type="spellEnd"/>
    </w:p>
    <w:p w14:paraId="3DB2F87D" w14:textId="354A81BB" w:rsidR="007B56D0" w:rsidRDefault="007B56D0" w:rsidP="007B56D0">
      <w:pPr>
        <w:pStyle w:val="AgendaInformation"/>
        <w:spacing w:after="0" w:line="240" w:lineRule="auto"/>
        <w:rPr>
          <w:rFonts w:ascii="Akrobat Light" w:hAnsi="Akrobat Light"/>
          <w:sz w:val="24"/>
          <w:szCs w:val="24"/>
        </w:rPr>
      </w:pPr>
      <w:r>
        <w:rPr>
          <w:rFonts w:ascii="Akrobat Light" w:hAnsi="Akrobat Light"/>
          <w:sz w:val="24"/>
          <w:szCs w:val="24"/>
        </w:rPr>
        <w:tab/>
        <w:t xml:space="preserve">Unterkunft (Übernachtung, Verpflegung excl. Getränke): 80,- EUR </w:t>
      </w:r>
      <w:proofErr w:type="spellStart"/>
      <w:r>
        <w:rPr>
          <w:rFonts w:ascii="Akrobat Light" w:hAnsi="Akrobat Light"/>
          <w:sz w:val="24"/>
          <w:szCs w:val="24"/>
        </w:rPr>
        <w:t>pP</w:t>
      </w:r>
      <w:proofErr w:type="spellEnd"/>
      <w:r>
        <w:rPr>
          <w:rFonts w:ascii="Akrobat Light" w:hAnsi="Akrobat Light"/>
          <w:sz w:val="24"/>
          <w:szCs w:val="24"/>
        </w:rPr>
        <w:t xml:space="preserve"> und Nacht</w:t>
      </w:r>
    </w:p>
    <w:p w14:paraId="00021C0C" w14:textId="77777777" w:rsidR="003870AF" w:rsidRPr="003870AF" w:rsidRDefault="003870AF" w:rsidP="003870AF">
      <w:pPr>
        <w:pStyle w:val="AgendaInformation"/>
        <w:rPr>
          <w:rFonts w:ascii="Akrobat Light" w:hAnsi="Akrobat Light"/>
          <w:b/>
          <w:color w:val="948A54" w:themeColor="background2" w:themeShade="80"/>
          <w:sz w:val="16"/>
          <w:szCs w:val="16"/>
          <w:u w:val="single"/>
        </w:rPr>
      </w:pPr>
    </w:p>
    <w:p w14:paraId="1C8BEDE0" w14:textId="2831226B" w:rsidR="003870AF" w:rsidRPr="003870AF" w:rsidRDefault="003870AF" w:rsidP="003870AF">
      <w:pPr>
        <w:pStyle w:val="AgendaInformation"/>
        <w:rPr>
          <w:rFonts w:ascii="Akrobat Light" w:hAnsi="Akrobat Light"/>
          <w:b/>
          <w:color w:val="948A54" w:themeColor="background2" w:themeShade="80"/>
          <w:sz w:val="24"/>
          <w:szCs w:val="24"/>
        </w:rPr>
      </w:pPr>
      <w:r w:rsidRPr="003870AF">
        <w:rPr>
          <w:rFonts w:ascii="Akrobat Light" w:hAnsi="Akrobat Light"/>
          <w:b/>
          <w:color w:val="948A54" w:themeColor="background2" w:themeShade="80"/>
          <w:sz w:val="24"/>
          <w:szCs w:val="24"/>
          <w:u w:val="single"/>
        </w:rPr>
        <w:t>Anmeldung:</w:t>
      </w:r>
      <w:r>
        <w:rPr>
          <w:rFonts w:ascii="Akrobat Light" w:hAnsi="Akrobat Light"/>
          <w:b/>
          <w:color w:val="948A54" w:themeColor="background2" w:themeShade="80"/>
          <w:sz w:val="24"/>
          <w:szCs w:val="24"/>
        </w:rPr>
        <w:t xml:space="preserve"> </w:t>
      </w:r>
      <w:r w:rsidRPr="003870AF">
        <w:rPr>
          <w:rFonts w:ascii="Akrobat Light" w:hAnsi="Akrobat Light"/>
          <w:sz w:val="24"/>
          <w:szCs w:val="24"/>
        </w:rPr>
        <w:t xml:space="preserve">Bitte schicke uns deine Anmeldung an </w:t>
      </w:r>
      <w:r w:rsidRPr="003870AF">
        <w:rPr>
          <w:rFonts w:ascii="Akrobat Light" w:hAnsi="Akrobat Light"/>
          <w:b/>
          <w:color w:val="948A54" w:themeColor="background2" w:themeShade="80"/>
          <w:sz w:val="24"/>
          <w:szCs w:val="24"/>
        </w:rPr>
        <w:t>hallo@luszy.de</w:t>
      </w:r>
    </w:p>
    <w:p w14:paraId="703E2E87" w14:textId="77777777" w:rsidR="003870AF" w:rsidRDefault="003870AF" w:rsidP="00670B2E">
      <w:pPr>
        <w:pStyle w:val="AgendaInformation"/>
        <w:spacing w:after="200" w:line="276" w:lineRule="auto"/>
        <w:rPr>
          <w:rFonts w:ascii="Akrobat Light" w:hAnsi="Akrobat Light"/>
          <w:sz w:val="20"/>
          <w:szCs w:val="20"/>
          <w:u w:val="single"/>
        </w:rPr>
      </w:pPr>
    </w:p>
    <w:p w14:paraId="1F7266F9" w14:textId="77777777" w:rsidR="003870AF" w:rsidRDefault="003870AF" w:rsidP="003870AF">
      <w:pPr>
        <w:pStyle w:val="AgendaInformation"/>
        <w:rPr>
          <w:rFonts w:ascii="Akrobat Light" w:hAnsi="Akrobat Light"/>
          <w:b/>
          <w:color w:val="948A54" w:themeColor="background2" w:themeShade="80"/>
          <w:sz w:val="24"/>
          <w:szCs w:val="24"/>
          <w:u w:val="single"/>
        </w:rPr>
      </w:pPr>
    </w:p>
    <w:p w14:paraId="1FC1884F" w14:textId="5EA5F344" w:rsidR="002A1701" w:rsidRPr="003870AF" w:rsidRDefault="00670B2E" w:rsidP="003870AF">
      <w:pPr>
        <w:pStyle w:val="AgendaInformation"/>
        <w:rPr>
          <w:rFonts w:ascii="Akrobat Light" w:hAnsi="Akrobat Light"/>
          <w:b/>
          <w:color w:val="948A54" w:themeColor="background2" w:themeShade="80"/>
          <w:sz w:val="24"/>
          <w:szCs w:val="24"/>
          <w:u w:val="single"/>
        </w:rPr>
      </w:pPr>
      <w:r w:rsidRPr="003870AF">
        <w:rPr>
          <w:rFonts w:ascii="Akrobat Light" w:hAnsi="Akrobat Light"/>
          <w:b/>
          <w:color w:val="948A54" w:themeColor="background2" w:themeShade="80"/>
          <w:sz w:val="24"/>
          <w:szCs w:val="24"/>
          <w:u w:val="single"/>
        </w:rPr>
        <w:t>Ablauf:</w:t>
      </w:r>
    </w:p>
    <w:p w14:paraId="1B8F2517" w14:textId="77777777" w:rsidR="00670B2E" w:rsidRPr="007B56D0" w:rsidRDefault="00670B2E" w:rsidP="002A1701">
      <w:pPr>
        <w:pStyle w:val="AgendaInformation"/>
        <w:rPr>
          <w:rFonts w:ascii="Akrobat Light" w:hAnsi="Akrobat Light"/>
          <w:sz w:val="16"/>
          <w:szCs w:val="16"/>
        </w:rPr>
      </w:pPr>
    </w:p>
    <w:p w14:paraId="6B154348" w14:textId="5B2E5567" w:rsidR="002A1701" w:rsidRPr="007B56D0" w:rsidRDefault="002A1701" w:rsidP="002A1701">
      <w:pPr>
        <w:pStyle w:val="AgendaInformation"/>
        <w:rPr>
          <w:rFonts w:ascii="Akrobat Light" w:hAnsi="Akrobat Light"/>
          <w:b/>
          <w:sz w:val="24"/>
          <w:szCs w:val="24"/>
        </w:rPr>
      </w:pPr>
      <w:r w:rsidRPr="007B56D0">
        <w:rPr>
          <w:rFonts w:ascii="Akrobat Light" w:hAnsi="Akrobat Light"/>
          <w:b/>
          <w:sz w:val="24"/>
          <w:szCs w:val="24"/>
        </w:rPr>
        <w:t>Freitag 22. März 2019</w:t>
      </w:r>
    </w:p>
    <w:p w14:paraId="70E548E8" w14:textId="3AB9D2C6" w:rsidR="002A1701" w:rsidRPr="007B56D0" w:rsidRDefault="002A1701" w:rsidP="002A1701">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 xml:space="preserve">16:00 </w:t>
      </w:r>
      <w:r w:rsidR="00576EF0" w:rsidRPr="007B56D0">
        <w:rPr>
          <w:rFonts w:ascii="Akrobat Light" w:eastAsia="Times New Roman" w:hAnsi="Akrobat Light" w:cs="Arial"/>
          <w:color w:val="000000"/>
          <w:sz w:val="24"/>
          <w:szCs w:val="24"/>
          <w:lang w:eastAsia="de-DE"/>
        </w:rPr>
        <w:tab/>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Check-In Zimmer</w:t>
      </w:r>
    </w:p>
    <w:p w14:paraId="3F764207" w14:textId="1DA61F8D" w:rsidR="002A1701" w:rsidRPr="007B56D0" w:rsidRDefault="002A1701" w:rsidP="002A1701">
      <w:pPr>
        <w:pStyle w:val="AgendaInformation"/>
        <w:ind w:left="720"/>
        <w:rPr>
          <w:rFonts w:ascii="Akrobat Light" w:eastAsia="Times New Roman" w:hAnsi="Akrobat Light" w:cs="Arial"/>
          <w:bCs/>
          <w:color w:val="000000"/>
          <w:sz w:val="24"/>
          <w:szCs w:val="24"/>
          <w:lang w:eastAsia="de-DE"/>
        </w:rPr>
      </w:pPr>
      <w:r w:rsidRPr="007B56D0">
        <w:rPr>
          <w:rFonts w:ascii="Akrobat Light" w:eastAsia="Times New Roman" w:hAnsi="Akrobat Light" w:cs="Arial"/>
          <w:bCs/>
          <w:color w:val="000000"/>
          <w:sz w:val="24"/>
          <w:szCs w:val="24"/>
          <w:lang w:eastAsia="de-DE"/>
        </w:rPr>
        <w:t xml:space="preserve">16:30 </w:t>
      </w:r>
      <w:r w:rsidR="00576EF0" w:rsidRPr="007B56D0">
        <w:rPr>
          <w:rFonts w:ascii="Akrobat Light" w:eastAsia="Times New Roman" w:hAnsi="Akrobat Light" w:cs="Arial"/>
          <w:bCs/>
          <w:color w:val="000000"/>
          <w:sz w:val="24"/>
          <w:szCs w:val="24"/>
          <w:lang w:eastAsia="de-DE"/>
        </w:rPr>
        <w:tab/>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Welcome und Kennenlernen</w:t>
      </w:r>
    </w:p>
    <w:p w14:paraId="627069E5" w14:textId="05D7CFC6" w:rsidR="002A1701" w:rsidRPr="007B56D0" w:rsidRDefault="002A1701" w:rsidP="00BD113C">
      <w:pPr>
        <w:pStyle w:val="AgendaInformation"/>
        <w:ind w:left="2160" w:hanging="1440"/>
        <w:rPr>
          <w:rFonts w:ascii="Akrobat Light" w:eastAsia="Times New Roman" w:hAnsi="Akrobat Light" w:cs="Arial"/>
          <w:bCs/>
          <w:color w:val="000000"/>
          <w:sz w:val="24"/>
          <w:szCs w:val="24"/>
          <w:lang w:eastAsia="de-DE"/>
        </w:rPr>
      </w:pPr>
      <w:r w:rsidRPr="007B56D0">
        <w:rPr>
          <w:rFonts w:ascii="Akrobat Light" w:eastAsia="Times New Roman" w:hAnsi="Akrobat Light" w:cs="Arial"/>
          <w:bCs/>
          <w:color w:val="000000"/>
          <w:sz w:val="24"/>
          <w:szCs w:val="24"/>
          <w:lang w:eastAsia="de-DE"/>
        </w:rPr>
        <w:t xml:space="preserve">16:30 – 17:30 </w:t>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 xml:space="preserve">Vortrag </w:t>
      </w:r>
      <w:r w:rsidR="00576EF0" w:rsidRPr="007B56D0">
        <w:rPr>
          <w:rFonts w:ascii="Akrobat Light" w:eastAsia="Times New Roman" w:hAnsi="Akrobat Light" w:cs="Arial"/>
          <w:bCs/>
          <w:color w:val="000000"/>
          <w:sz w:val="24"/>
          <w:szCs w:val="24"/>
          <w:lang w:eastAsia="de-DE"/>
        </w:rPr>
        <w:t xml:space="preserve">„Ein guter Start ins Frühjahr - das Immunsystem mobilisieren“ </w:t>
      </w:r>
      <w:bookmarkStart w:id="0" w:name="_GoBack"/>
      <w:bookmarkEnd w:id="0"/>
      <w:r w:rsidR="00576EF0" w:rsidRPr="007B56D0">
        <w:rPr>
          <w:rFonts w:ascii="Akrobat Light" w:eastAsia="Times New Roman" w:hAnsi="Akrobat Light" w:cs="Arial"/>
          <w:bCs/>
          <w:color w:val="000000"/>
          <w:sz w:val="24"/>
          <w:szCs w:val="24"/>
          <w:lang w:eastAsia="de-DE"/>
        </w:rPr>
        <w:t xml:space="preserve">mit </w:t>
      </w:r>
      <w:r w:rsidRPr="007B56D0">
        <w:rPr>
          <w:rFonts w:ascii="Akrobat Light" w:eastAsia="Times New Roman" w:hAnsi="Akrobat Light" w:cs="Arial"/>
          <w:bCs/>
          <w:color w:val="000000"/>
          <w:sz w:val="24"/>
          <w:szCs w:val="24"/>
          <w:lang w:eastAsia="de-DE"/>
        </w:rPr>
        <w:t xml:space="preserve">Angelika </w:t>
      </w:r>
    </w:p>
    <w:p w14:paraId="08B94922" w14:textId="7FA1FA61" w:rsidR="002A1701" w:rsidRPr="007B56D0" w:rsidRDefault="002A1701" w:rsidP="00576EF0">
      <w:pPr>
        <w:pStyle w:val="AgendaInformation"/>
        <w:ind w:firstLine="720"/>
        <w:rPr>
          <w:rFonts w:ascii="Akrobat Light" w:eastAsia="Times New Roman" w:hAnsi="Akrobat Light" w:cs="Arial"/>
          <w:color w:val="000000"/>
          <w:sz w:val="24"/>
          <w:szCs w:val="24"/>
          <w:lang w:eastAsia="de-DE"/>
        </w:rPr>
      </w:pPr>
      <w:r w:rsidRPr="007B56D0">
        <w:rPr>
          <w:rFonts w:ascii="Akrobat Light" w:eastAsia="Times New Roman" w:hAnsi="Akrobat Light" w:cs="Arial"/>
          <w:bCs/>
          <w:color w:val="000000"/>
          <w:sz w:val="24"/>
          <w:szCs w:val="24"/>
          <w:lang w:eastAsia="de-DE"/>
        </w:rPr>
        <w:t>17:45</w:t>
      </w:r>
      <w:r w:rsidR="00576EF0" w:rsidRPr="007B56D0">
        <w:rPr>
          <w:rFonts w:ascii="Akrobat Light" w:eastAsia="Times New Roman" w:hAnsi="Akrobat Light" w:cs="Arial"/>
          <w:bCs/>
          <w:color w:val="000000"/>
          <w:sz w:val="24"/>
          <w:szCs w:val="24"/>
          <w:lang w:eastAsia="de-DE"/>
        </w:rPr>
        <w:t xml:space="preserve"> </w:t>
      </w:r>
      <w:r w:rsidRPr="007B56D0">
        <w:rPr>
          <w:rFonts w:ascii="Akrobat Light" w:eastAsia="Times New Roman" w:hAnsi="Akrobat Light" w:cs="Arial"/>
          <w:bCs/>
          <w:color w:val="000000"/>
          <w:sz w:val="24"/>
          <w:szCs w:val="24"/>
          <w:lang w:eastAsia="de-DE"/>
        </w:rPr>
        <w:t xml:space="preserve">– 18:15 </w:t>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 xml:space="preserve">Meditation + </w:t>
      </w:r>
      <w:proofErr w:type="spellStart"/>
      <w:r w:rsidRPr="007B56D0">
        <w:rPr>
          <w:rFonts w:ascii="Akrobat Light" w:eastAsia="Times New Roman" w:hAnsi="Akrobat Light" w:cs="Arial"/>
          <w:bCs/>
          <w:color w:val="000000"/>
          <w:sz w:val="24"/>
          <w:szCs w:val="24"/>
          <w:lang w:eastAsia="de-DE"/>
        </w:rPr>
        <w:t>Atemsequenzing</w:t>
      </w:r>
      <w:proofErr w:type="spellEnd"/>
      <w:r w:rsidR="00576EF0" w:rsidRPr="007B56D0">
        <w:rPr>
          <w:rFonts w:ascii="Akrobat Light" w:eastAsia="Times New Roman" w:hAnsi="Akrobat Light" w:cs="Arial"/>
          <w:bCs/>
          <w:color w:val="000000"/>
          <w:sz w:val="24"/>
          <w:szCs w:val="24"/>
          <w:lang w:eastAsia="de-DE"/>
        </w:rPr>
        <w:t xml:space="preserve"> mit Lucie</w:t>
      </w:r>
      <w:r w:rsidRPr="007B56D0">
        <w:rPr>
          <w:rFonts w:ascii="Akrobat Light" w:eastAsia="Times New Roman" w:hAnsi="Akrobat Light" w:cs="Arial"/>
          <w:bCs/>
          <w:color w:val="000000"/>
          <w:sz w:val="24"/>
          <w:szCs w:val="24"/>
          <w:lang w:eastAsia="de-DE"/>
        </w:rPr>
        <w:t xml:space="preserve"> </w:t>
      </w:r>
    </w:p>
    <w:p w14:paraId="2F757C60" w14:textId="0FD43628" w:rsidR="002A1701" w:rsidRPr="007B56D0" w:rsidRDefault="002A1701" w:rsidP="00670B2E">
      <w:pPr>
        <w:pStyle w:val="AgendaInformation"/>
        <w:ind w:left="720"/>
        <w:rPr>
          <w:rFonts w:ascii="Akrobat Light" w:hAnsi="Akrobat Light"/>
          <w:sz w:val="24"/>
          <w:szCs w:val="24"/>
        </w:rPr>
      </w:pPr>
      <w:r w:rsidRPr="007B56D0">
        <w:rPr>
          <w:rFonts w:ascii="Akrobat Light" w:eastAsia="Times New Roman" w:hAnsi="Akrobat Light" w:cs="Arial"/>
          <w:color w:val="000000"/>
          <w:sz w:val="24"/>
          <w:szCs w:val="24"/>
          <w:lang w:eastAsia="de-DE"/>
        </w:rPr>
        <w:t xml:space="preserve">18:30 - 20:00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gemeinsames Essen</w:t>
      </w:r>
    </w:p>
    <w:p w14:paraId="6B8D414C" w14:textId="4803772D" w:rsidR="002A1701" w:rsidRPr="007B56D0" w:rsidRDefault="002A1701" w:rsidP="002A1701">
      <w:pPr>
        <w:pStyle w:val="AgendaInformation"/>
        <w:rPr>
          <w:rFonts w:ascii="Akrobat Light" w:hAnsi="Akrobat Light"/>
          <w:b/>
          <w:sz w:val="24"/>
          <w:szCs w:val="24"/>
          <w:lang w:val="en-US"/>
        </w:rPr>
      </w:pPr>
      <w:proofErr w:type="spellStart"/>
      <w:r w:rsidRPr="007B56D0">
        <w:rPr>
          <w:rFonts w:ascii="Akrobat Light" w:hAnsi="Akrobat Light"/>
          <w:b/>
          <w:sz w:val="24"/>
          <w:szCs w:val="24"/>
          <w:lang w:val="en-US"/>
        </w:rPr>
        <w:t>Samstag</w:t>
      </w:r>
      <w:proofErr w:type="spellEnd"/>
      <w:r w:rsidRPr="007B56D0">
        <w:rPr>
          <w:rFonts w:ascii="Akrobat Light" w:hAnsi="Akrobat Light"/>
          <w:b/>
          <w:sz w:val="24"/>
          <w:szCs w:val="24"/>
          <w:lang w:val="en-US"/>
        </w:rPr>
        <w:t xml:space="preserve"> 23. </w:t>
      </w:r>
      <w:proofErr w:type="spellStart"/>
      <w:r w:rsidRPr="007B56D0">
        <w:rPr>
          <w:rFonts w:ascii="Akrobat Light" w:hAnsi="Akrobat Light"/>
          <w:b/>
          <w:sz w:val="24"/>
          <w:szCs w:val="24"/>
          <w:lang w:val="en-US"/>
        </w:rPr>
        <w:t>März</w:t>
      </w:r>
      <w:proofErr w:type="spellEnd"/>
      <w:r w:rsidRPr="007B56D0">
        <w:rPr>
          <w:rFonts w:ascii="Akrobat Light" w:hAnsi="Akrobat Light"/>
          <w:b/>
          <w:sz w:val="24"/>
          <w:szCs w:val="24"/>
          <w:lang w:val="en-US"/>
        </w:rPr>
        <w:t xml:space="preserve"> 2019</w:t>
      </w:r>
      <w:r w:rsidR="00576EF0" w:rsidRPr="007B56D0">
        <w:rPr>
          <w:rFonts w:ascii="Akrobat Light" w:hAnsi="Akrobat Light"/>
          <w:b/>
          <w:sz w:val="24"/>
          <w:szCs w:val="24"/>
          <w:lang w:val="en-US"/>
        </w:rPr>
        <w:t>*</w:t>
      </w:r>
    </w:p>
    <w:p w14:paraId="20B9C2AA" w14:textId="125A4E2D" w:rsidR="002A1701" w:rsidRPr="007B56D0" w:rsidRDefault="002A1701" w:rsidP="00576EF0">
      <w:pPr>
        <w:pStyle w:val="AgendaInformation"/>
        <w:ind w:firstLine="720"/>
        <w:rPr>
          <w:rFonts w:ascii="Calibri" w:eastAsia="Times New Roman" w:hAnsi="Calibri" w:cs="Calibri"/>
          <w:color w:val="000000"/>
          <w:sz w:val="24"/>
          <w:szCs w:val="24"/>
          <w:lang w:val="en-US" w:eastAsia="de-DE"/>
        </w:rPr>
      </w:pPr>
      <w:r w:rsidRPr="007B56D0">
        <w:rPr>
          <w:rFonts w:ascii="Akrobat Light" w:eastAsia="Times New Roman" w:hAnsi="Akrobat Light" w:cs="Arial"/>
          <w:bCs/>
          <w:color w:val="000000"/>
          <w:sz w:val="24"/>
          <w:szCs w:val="24"/>
          <w:lang w:val="en-US" w:eastAsia="de-DE"/>
        </w:rPr>
        <w:t xml:space="preserve">08:00 – 09:00 </w:t>
      </w:r>
      <w:r w:rsidR="00576EF0" w:rsidRPr="007B56D0">
        <w:rPr>
          <w:rFonts w:ascii="Akrobat Light" w:eastAsia="Times New Roman" w:hAnsi="Akrobat Light" w:cs="Arial"/>
          <w:bCs/>
          <w:color w:val="000000"/>
          <w:sz w:val="24"/>
          <w:szCs w:val="24"/>
          <w:lang w:val="en-US" w:eastAsia="de-DE"/>
        </w:rPr>
        <w:tab/>
      </w:r>
      <w:r w:rsidRPr="007B56D0">
        <w:rPr>
          <w:rFonts w:ascii="Akrobat Light" w:eastAsia="Times New Roman" w:hAnsi="Akrobat Light" w:cs="Arial"/>
          <w:bCs/>
          <w:color w:val="000000"/>
          <w:sz w:val="24"/>
          <w:szCs w:val="24"/>
          <w:lang w:val="en-US" w:eastAsia="de-DE"/>
        </w:rPr>
        <w:t xml:space="preserve">Good Morning Flow </w:t>
      </w:r>
      <w:proofErr w:type="spellStart"/>
      <w:r w:rsidRPr="007B56D0">
        <w:rPr>
          <w:rFonts w:ascii="Akrobat Light" w:eastAsia="Times New Roman" w:hAnsi="Akrobat Light" w:cs="Arial"/>
          <w:bCs/>
          <w:color w:val="000000"/>
          <w:sz w:val="24"/>
          <w:szCs w:val="24"/>
          <w:lang w:val="en-US" w:eastAsia="de-DE"/>
        </w:rPr>
        <w:t>mit</w:t>
      </w:r>
      <w:proofErr w:type="spellEnd"/>
      <w:r w:rsidRPr="007B56D0">
        <w:rPr>
          <w:rFonts w:ascii="Akrobat Light" w:eastAsia="Times New Roman" w:hAnsi="Akrobat Light" w:cs="Arial"/>
          <w:bCs/>
          <w:color w:val="000000"/>
          <w:sz w:val="24"/>
          <w:szCs w:val="24"/>
          <w:lang w:val="en-US" w:eastAsia="de-DE"/>
        </w:rPr>
        <w:t xml:space="preserve"> Lucie</w:t>
      </w:r>
      <w:r w:rsidRPr="007B56D0">
        <w:rPr>
          <w:rFonts w:ascii="Calibri" w:eastAsia="Times New Roman" w:hAnsi="Calibri" w:cs="Calibri"/>
          <w:color w:val="000000"/>
          <w:sz w:val="24"/>
          <w:szCs w:val="24"/>
          <w:lang w:val="en-US" w:eastAsia="de-DE"/>
        </w:rPr>
        <w:t> </w:t>
      </w:r>
    </w:p>
    <w:p w14:paraId="29F67ABD" w14:textId="2D75C61A" w:rsidR="002A1701" w:rsidRPr="007B56D0" w:rsidRDefault="002A1701" w:rsidP="002A1701">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 xml:space="preserve">09:00 – 10:00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Frühstück</w:t>
      </w:r>
    </w:p>
    <w:p w14:paraId="6779B00E" w14:textId="48EEB50E" w:rsidR="002A1701" w:rsidRPr="007B56D0" w:rsidRDefault="002A1701" w:rsidP="00576EF0">
      <w:pPr>
        <w:pStyle w:val="AgendaInformation"/>
        <w:ind w:firstLine="720"/>
        <w:rPr>
          <w:rFonts w:ascii="Calibri" w:eastAsia="Times New Roman" w:hAnsi="Calibri" w:cs="Calibri"/>
          <w:bCs/>
          <w:color w:val="000000"/>
          <w:sz w:val="24"/>
          <w:szCs w:val="24"/>
          <w:lang w:eastAsia="de-DE"/>
        </w:rPr>
      </w:pPr>
      <w:r w:rsidRPr="007B56D0">
        <w:rPr>
          <w:rFonts w:ascii="Akrobat Light" w:eastAsia="Times New Roman" w:hAnsi="Akrobat Light" w:cs="Arial"/>
          <w:bCs/>
          <w:color w:val="000000"/>
          <w:sz w:val="24"/>
          <w:szCs w:val="24"/>
          <w:lang w:eastAsia="de-DE"/>
        </w:rPr>
        <w:t xml:space="preserve">11:00 – 12:00 </w:t>
      </w:r>
      <w:r w:rsidR="00576EF0" w:rsidRPr="007B56D0">
        <w:rPr>
          <w:rFonts w:ascii="Akrobat Light" w:eastAsia="Times New Roman" w:hAnsi="Akrobat Light" w:cs="Arial"/>
          <w:bCs/>
          <w:color w:val="000000"/>
          <w:sz w:val="24"/>
          <w:szCs w:val="24"/>
          <w:lang w:eastAsia="de-DE"/>
        </w:rPr>
        <w:tab/>
      </w:r>
      <w:proofErr w:type="spellStart"/>
      <w:r w:rsidRPr="007B56D0">
        <w:rPr>
          <w:rFonts w:ascii="Akrobat Light" w:eastAsia="Times New Roman" w:hAnsi="Akrobat Light" w:cs="Arial"/>
          <w:bCs/>
          <w:color w:val="000000"/>
          <w:sz w:val="24"/>
          <w:szCs w:val="24"/>
          <w:lang w:eastAsia="de-DE"/>
        </w:rPr>
        <w:t>BodyArt</w:t>
      </w:r>
      <w:proofErr w:type="spellEnd"/>
      <w:r w:rsidRPr="007B56D0">
        <w:rPr>
          <w:rFonts w:ascii="Akrobat Light" w:eastAsia="Times New Roman" w:hAnsi="Akrobat Light" w:cs="Arial"/>
          <w:bCs/>
          <w:color w:val="000000"/>
          <w:sz w:val="24"/>
          <w:szCs w:val="24"/>
          <w:lang w:eastAsia="de-DE"/>
        </w:rPr>
        <w:t xml:space="preserve"> mit Robert</w:t>
      </w:r>
      <w:r w:rsidRPr="007B56D0">
        <w:rPr>
          <w:rFonts w:ascii="Calibri" w:eastAsia="Times New Roman" w:hAnsi="Calibri" w:cs="Calibri"/>
          <w:bCs/>
          <w:color w:val="000000"/>
          <w:sz w:val="24"/>
          <w:szCs w:val="24"/>
          <w:lang w:eastAsia="de-DE"/>
        </w:rPr>
        <w:t> </w:t>
      </w:r>
    </w:p>
    <w:p w14:paraId="4017F699" w14:textId="1A3D9E4D" w:rsidR="002A1701" w:rsidRPr="007B56D0" w:rsidRDefault="002A1701" w:rsidP="002A1701">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 xml:space="preserve">12:00 – 14:00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Mittag</w:t>
      </w:r>
    </w:p>
    <w:p w14:paraId="7423E4D4" w14:textId="08A4C610" w:rsidR="002A1701" w:rsidRPr="007B56D0" w:rsidRDefault="002A1701" w:rsidP="002A1701">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14:00 - 15:00</w:t>
      </w:r>
      <w:r w:rsidRPr="007B56D0">
        <w:rPr>
          <w:rFonts w:ascii="Calibri" w:eastAsia="Times New Roman" w:hAnsi="Calibri" w:cs="Calibri"/>
          <w:color w:val="000000"/>
          <w:sz w:val="24"/>
          <w:szCs w:val="24"/>
          <w:lang w:eastAsia="de-DE"/>
        </w:rPr>
        <w:t xml:space="preserve"> </w:t>
      </w:r>
      <w:r w:rsidR="00576EF0" w:rsidRPr="007B56D0">
        <w:rPr>
          <w:rFonts w:ascii="Calibri" w:eastAsia="Times New Roman" w:hAnsi="Calibri" w:cs="Calibri"/>
          <w:color w:val="000000"/>
          <w:sz w:val="24"/>
          <w:szCs w:val="24"/>
          <w:lang w:eastAsia="de-DE"/>
        </w:rPr>
        <w:tab/>
      </w:r>
      <w:r w:rsidRPr="007B56D0">
        <w:rPr>
          <w:rFonts w:ascii="Akrobat Light" w:eastAsia="Times New Roman" w:hAnsi="Akrobat Light" w:cs="Arial"/>
          <w:color w:val="000000"/>
          <w:sz w:val="24"/>
          <w:szCs w:val="24"/>
          <w:lang w:eastAsia="de-DE"/>
        </w:rPr>
        <w:t>Freizeit</w:t>
      </w:r>
    </w:p>
    <w:p w14:paraId="4E6E5F50" w14:textId="344EFD79" w:rsidR="002A1701" w:rsidRPr="007B56D0" w:rsidRDefault="002A1701" w:rsidP="00576EF0">
      <w:pPr>
        <w:pStyle w:val="AgendaInformation"/>
        <w:ind w:firstLine="720"/>
        <w:rPr>
          <w:rFonts w:ascii="Calibri" w:eastAsia="Times New Roman" w:hAnsi="Calibri" w:cs="Calibri"/>
          <w:color w:val="000000"/>
          <w:sz w:val="24"/>
          <w:szCs w:val="24"/>
          <w:lang w:eastAsia="de-DE"/>
        </w:rPr>
      </w:pPr>
      <w:r w:rsidRPr="007B56D0">
        <w:rPr>
          <w:rFonts w:ascii="Akrobat Light" w:eastAsia="Times New Roman" w:hAnsi="Akrobat Light" w:cs="Arial"/>
          <w:color w:val="000000"/>
          <w:sz w:val="24"/>
          <w:szCs w:val="24"/>
          <w:lang w:eastAsia="de-DE"/>
        </w:rPr>
        <w:t xml:space="preserve">15:00 – 17:00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Thai Yoga Massage mit Alina</w:t>
      </w:r>
      <w:r w:rsidRPr="007B56D0">
        <w:rPr>
          <w:rFonts w:ascii="Calibri" w:eastAsia="Times New Roman" w:hAnsi="Calibri" w:cs="Calibri"/>
          <w:color w:val="000000"/>
          <w:sz w:val="24"/>
          <w:szCs w:val="24"/>
          <w:lang w:eastAsia="de-DE"/>
        </w:rPr>
        <w:t> </w:t>
      </w:r>
    </w:p>
    <w:p w14:paraId="6CC4B839" w14:textId="555EE47F" w:rsidR="002A1701" w:rsidRPr="007B56D0" w:rsidRDefault="002A1701" w:rsidP="002A1701">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 xml:space="preserve">17:00 - 18:00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Freizeit</w:t>
      </w:r>
    </w:p>
    <w:p w14:paraId="33D0760F" w14:textId="4C73C187" w:rsidR="002A1701" w:rsidRPr="007B56D0" w:rsidRDefault="002A1701" w:rsidP="00670B2E">
      <w:pPr>
        <w:pStyle w:val="AgendaInformation"/>
        <w:ind w:left="720"/>
        <w:rPr>
          <w:rFonts w:ascii="Akrobat Light" w:eastAsia="Times New Roman" w:hAnsi="Akrobat Light" w:cs="Arial"/>
          <w:color w:val="000000"/>
          <w:sz w:val="24"/>
          <w:szCs w:val="24"/>
          <w:lang w:eastAsia="de-DE"/>
        </w:rPr>
      </w:pPr>
      <w:r w:rsidRPr="007B56D0">
        <w:rPr>
          <w:rFonts w:ascii="Akrobat Light" w:eastAsia="Times New Roman" w:hAnsi="Akrobat Light" w:cs="Arial"/>
          <w:color w:val="000000"/>
          <w:sz w:val="24"/>
          <w:szCs w:val="24"/>
          <w:lang w:eastAsia="de-DE"/>
        </w:rPr>
        <w:t xml:space="preserve">18:00 - 20:00 </w:t>
      </w:r>
      <w:r w:rsidR="00576EF0" w:rsidRPr="007B56D0">
        <w:rPr>
          <w:rFonts w:ascii="Akrobat Light" w:eastAsia="Times New Roman" w:hAnsi="Akrobat Light" w:cs="Arial"/>
          <w:color w:val="000000"/>
          <w:sz w:val="24"/>
          <w:szCs w:val="24"/>
          <w:lang w:eastAsia="de-DE"/>
        </w:rPr>
        <w:tab/>
      </w:r>
      <w:r w:rsidRPr="007B56D0">
        <w:rPr>
          <w:rFonts w:ascii="Akrobat Light" w:eastAsia="Times New Roman" w:hAnsi="Akrobat Light" w:cs="Arial"/>
          <w:color w:val="000000"/>
          <w:sz w:val="24"/>
          <w:szCs w:val="24"/>
          <w:lang w:eastAsia="de-DE"/>
        </w:rPr>
        <w:t>gemeinsames Essen</w:t>
      </w:r>
    </w:p>
    <w:p w14:paraId="52F1B2BC" w14:textId="0A1C5020" w:rsidR="002A1701" w:rsidRPr="007B56D0" w:rsidRDefault="002A1701" w:rsidP="002A1701">
      <w:pPr>
        <w:pStyle w:val="AgendaInformation"/>
        <w:rPr>
          <w:rFonts w:ascii="Akrobat Light" w:hAnsi="Akrobat Light"/>
          <w:b/>
          <w:sz w:val="24"/>
          <w:szCs w:val="24"/>
        </w:rPr>
      </w:pPr>
      <w:r w:rsidRPr="007B56D0">
        <w:rPr>
          <w:rFonts w:ascii="Akrobat Light" w:hAnsi="Akrobat Light"/>
          <w:b/>
          <w:sz w:val="24"/>
          <w:szCs w:val="24"/>
        </w:rPr>
        <w:t>Sonntag 24. März 2019</w:t>
      </w:r>
      <w:r w:rsidR="00576EF0" w:rsidRPr="007B56D0">
        <w:rPr>
          <w:rFonts w:ascii="Akrobat Light" w:hAnsi="Akrobat Light"/>
          <w:b/>
          <w:sz w:val="24"/>
          <w:szCs w:val="24"/>
        </w:rPr>
        <w:t>*</w:t>
      </w:r>
    </w:p>
    <w:p w14:paraId="594C8FE8" w14:textId="2859A6A2" w:rsidR="002A1701" w:rsidRPr="00BD113C" w:rsidRDefault="002A1701" w:rsidP="00576EF0">
      <w:pPr>
        <w:pStyle w:val="AgendaInformation"/>
        <w:ind w:firstLine="720"/>
        <w:rPr>
          <w:rFonts w:ascii="Akrobat Light" w:eastAsia="Times New Roman" w:hAnsi="Akrobat Light" w:cs="Arial"/>
          <w:bCs/>
          <w:color w:val="000000"/>
          <w:sz w:val="24"/>
          <w:szCs w:val="24"/>
          <w:lang w:val="en-US" w:eastAsia="de-DE"/>
        </w:rPr>
      </w:pPr>
      <w:r w:rsidRPr="00BD113C">
        <w:rPr>
          <w:rFonts w:ascii="Akrobat Light" w:eastAsia="Times New Roman" w:hAnsi="Akrobat Light" w:cs="Arial"/>
          <w:bCs/>
          <w:color w:val="000000"/>
          <w:sz w:val="24"/>
          <w:szCs w:val="24"/>
          <w:lang w:val="en-US" w:eastAsia="de-DE"/>
        </w:rPr>
        <w:t>08:00 – 09:00</w:t>
      </w:r>
      <w:r w:rsidRPr="00BD113C">
        <w:rPr>
          <w:rFonts w:ascii="Akrobat Light" w:eastAsia="Times New Roman" w:hAnsi="Akrobat Light" w:cs="Arial"/>
          <w:color w:val="000000"/>
          <w:sz w:val="24"/>
          <w:szCs w:val="24"/>
          <w:lang w:val="en-US" w:eastAsia="de-DE"/>
        </w:rPr>
        <w:t xml:space="preserve"> </w:t>
      </w:r>
      <w:r w:rsidR="00576EF0" w:rsidRPr="00BD113C">
        <w:rPr>
          <w:rFonts w:ascii="Akrobat Light" w:eastAsia="Times New Roman" w:hAnsi="Akrobat Light" w:cs="Arial"/>
          <w:color w:val="000000"/>
          <w:sz w:val="24"/>
          <w:szCs w:val="24"/>
          <w:lang w:val="en-US" w:eastAsia="de-DE"/>
        </w:rPr>
        <w:tab/>
      </w:r>
      <w:r w:rsidRPr="00BD113C">
        <w:rPr>
          <w:rFonts w:ascii="Akrobat Light" w:eastAsia="Times New Roman" w:hAnsi="Akrobat Light" w:cs="Arial"/>
          <w:bCs/>
          <w:color w:val="000000"/>
          <w:sz w:val="24"/>
          <w:szCs w:val="24"/>
          <w:lang w:val="en-US" w:eastAsia="de-DE"/>
        </w:rPr>
        <w:t xml:space="preserve">Good Morning Yoga </w:t>
      </w:r>
      <w:proofErr w:type="spellStart"/>
      <w:r w:rsidRPr="00BD113C">
        <w:rPr>
          <w:rFonts w:ascii="Akrobat Light" w:eastAsia="Times New Roman" w:hAnsi="Akrobat Light" w:cs="Arial"/>
          <w:bCs/>
          <w:color w:val="000000"/>
          <w:sz w:val="24"/>
          <w:szCs w:val="24"/>
          <w:lang w:val="en-US" w:eastAsia="de-DE"/>
        </w:rPr>
        <w:t>mit</w:t>
      </w:r>
      <w:proofErr w:type="spellEnd"/>
      <w:r w:rsidRPr="00BD113C">
        <w:rPr>
          <w:rFonts w:ascii="Akrobat Light" w:eastAsia="Times New Roman" w:hAnsi="Akrobat Light" w:cs="Arial"/>
          <w:bCs/>
          <w:color w:val="000000"/>
          <w:sz w:val="24"/>
          <w:szCs w:val="24"/>
          <w:lang w:val="en-US" w:eastAsia="de-DE"/>
        </w:rPr>
        <w:t xml:space="preserve"> Alina</w:t>
      </w:r>
    </w:p>
    <w:p w14:paraId="1E8789AC" w14:textId="32775DE3" w:rsidR="002A1701" w:rsidRPr="00BD113C" w:rsidRDefault="002A1701" w:rsidP="00576EF0">
      <w:pPr>
        <w:pStyle w:val="AgendaInformation"/>
        <w:ind w:left="720"/>
        <w:rPr>
          <w:rFonts w:ascii="Akrobat Light" w:eastAsia="Times New Roman" w:hAnsi="Akrobat Light" w:cs="Arial"/>
          <w:bCs/>
          <w:color w:val="000000"/>
          <w:sz w:val="24"/>
          <w:szCs w:val="24"/>
          <w:lang w:val="en-US" w:eastAsia="de-DE"/>
        </w:rPr>
      </w:pPr>
      <w:r w:rsidRPr="00BD113C">
        <w:rPr>
          <w:rFonts w:ascii="Akrobat Light" w:eastAsia="Times New Roman" w:hAnsi="Akrobat Light" w:cs="Arial"/>
          <w:bCs/>
          <w:color w:val="000000"/>
          <w:sz w:val="24"/>
          <w:szCs w:val="24"/>
          <w:lang w:val="en-US" w:eastAsia="de-DE"/>
        </w:rPr>
        <w:t xml:space="preserve">09:00 – 10:00 </w:t>
      </w:r>
      <w:r w:rsidR="00576EF0" w:rsidRPr="00BD113C">
        <w:rPr>
          <w:rFonts w:ascii="Akrobat Light" w:eastAsia="Times New Roman" w:hAnsi="Akrobat Light" w:cs="Arial"/>
          <w:bCs/>
          <w:color w:val="000000"/>
          <w:sz w:val="24"/>
          <w:szCs w:val="24"/>
          <w:lang w:val="en-US" w:eastAsia="de-DE"/>
        </w:rPr>
        <w:tab/>
      </w:r>
      <w:proofErr w:type="spellStart"/>
      <w:r w:rsidRPr="00BD113C">
        <w:rPr>
          <w:rFonts w:ascii="Akrobat Light" w:eastAsia="Times New Roman" w:hAnsi="Akrobat Light" w:cs="Arial"/>
          <w:bCs/>
          <w:color w:val="000000"/>
          <w:sz w:val="24"/>
          <w:szCs w:val="24"/>
          <w:lang w:val="en-US" w:eastAsia="de-DE"/>
        </w:rPr>
        <w:t>Frühstück</w:t>
      </w:r>
      <w:proofErr w:type="spellEnd"/>
    </w:p>
    <w:p w14:paraId="6EFEDEE6" w14:textId="0BDCD8D7" w:rsidR="002A1701" w:rsidRPr="007B56D0" w:rsidRDefault="002A1701" w:rsidP="00576EF0">
      <w:pPr>
        <w:pStyle w:val="AgendaInformation"/>
        <w:ind w:firstLine="720"/>
        <w:rPr>
          <w:rFonts w:ascii="Calibri" w:eastAsia="Times New Roman" w:hAnsi="Calibri" w:cs="Calibri"/>
          <w:bCs/>
          <w:color w:val="000000"/>
          <w:sz w:val="24"/>
          <w:szCs w:val="24"/>
          <w:lang w:eastAsia="de-DE"/>
        </w:rPr>
      </w:pPr>
      <w:r w:rsidRPr="007B56D0">
        <w:rPr>
          <w:rFonts w:ascii="Akrobat Light" w:eastAsia="Times New Roman" w:hAnsi="Akrobat Light" w:cs="Arial"/>
          <w:bCs/>
          <w:color w:val="000000"/>
          <w:sz w:val="24"/>
          <w:szCs w:val="24"/>
          <w:lang w:eastAsia="de-DE"/>
        </w:rPr>
        <w:t>10:00 – 11:00</w:t>
      </w:r>
      <w:r w:rsidRPr="007B56D0">
        <w:rPr>
          <w:rFonts w:ascii="Akrobat Light" w:eastAsia="Times New Roman" w:hAnsi="Akrobat Light" w:cs="Arial"/>
          <w:color w:val="000000"/>
          <w:sz w:val="24"/>
          <w:szCs w:val="24"/>
          <w:lang w:eastAsia="de-DE"/>
        </w:rPr>
        <w:t xml:space="preserve"> </w:t>
      </w:r>
      <w:r w:rsidR="00576EF0" w:rsidRPr="007B56D0">
        <w:rPr>
          <w:rFonts w:ascii="Akrobat Light" w:eastAsia="Times New Roman" w:hAnsi="Akrobat Light" w:cs="Arial"/>
          <w:color w:val="000000"/>
          <w:sz w:val="24"/>
          <w:szCs w:val="24"/>
          <w:lang w:eastAsia="de-DE"/>
        </w:rPr>
        <w:tab/>
      </w:r>
      <w:proofErr w:type="spellStart"/>
      <w:r w:rsidRPr="007B56D0">
        <w:rPr>
          <w:rFonts w:ascii="Akrobat Light" w:eastAsia="Times New Roman" w:hAnsi="Akrobat Light" w:cs="Arial"/>
          <w:bCs/>
          <w:color w:val="000000"/>
          <w:sz w:val="24"/>
          <w:szCs w:val="24"/>
          <w:lang w:eastAsia="de-DE"/>
        </w:rPr>
        <w:t>BodyArt</w:t>
      </w:r>
      <w:proofErr w:type="spellEnd"/>
      <w:r w:rsidRPr="007B56D0">
        <w:rPr>
          <w:rFonts w:ascii="Akrobat Light" w:eastAsia="Times New Roman" w:hAnsi="Akrobat Light" w:cs="Arial"/>
          <w:bCs/>
          <w:color w:val="000000"/>
          <w:sz w:val="24"/>
          <w:szCs w:val="24"/>
          <w:lang w:eastAsia="de-DE"/>
        </w:rPr>
        <w:t xml:space="preserve"> mit Robert</w:t>
      </w:r>
    </w:p>
    <w:p w14:paraId="3304F1FA" w14:textId="066D3C1A" w:rsidR="002A1701" w:rsidRPr="007B56D0" w:rsidRDefault="002A1701" w:rsidP="00576EF0">
      <w:pPr>
        <w:pStyle w:val="AgendaInformation"/>
        <w:ind w:left="720"/>
        <w:rPr>
          <w:rFonts w:ascii="Akrobat Light" w:eastAsia="Times New Roman" w:hAnsi="Akrobat Light" w:cs="Arial"/>
          <w:bCs/>
          <w:color w:val="000000"/>
          <w:sz w:val="24"/>
          <w:szCs w:val="24"/>
          <w:lang w:eastAsia="de-DE"/>
        </w:rPr>
      </w:pPr>
      <w:r w:rsidRPr="007B56D0">
        <w:rPr>
          <w:rFonts w:ascii="Akrobat Light" w:eastAsia="Times New Roman" w:hAnsi="Akrobat Light" w:cs="Arial"/>
          <w:bCs/>
          <w:color w:val="000000"/>
          <w:sz w:val="24"/>
          <w:szCs w:val="24"/>
          <w:lang w:eastAsia="de-DE"/>
        </w:rPr>
        <w:t xml:space="preserve">11:00 </w:t>
      </w:r>
      <w:r w:rsidR="00576EF0" w:rsidRPr="007B56D0">
        <w:rPr>
          <w:rFonts w:ascii="Akrobat Light" w:eastAsia="Times New Roman" w:hAnsi="Akrobat Light" w:cs="Arial"/>
          <w:bCs/>
          <w:color w:val="000000"/>
          <w:sz w:val="24"/>
          <w:szCs w:val="24"/>
          <w:lang w:eastAsia="de-DE"/>
        </w:rPr>
        <w:tab/>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Check-Out Zimmer</w:t>
      </w:r>
    </w:p>
    <w:p w14:paraId="5B867B91" w14:textId="27A756C3" w:rsidR="002A1701" w:rsidRPr="007B56D0" w:rsidRDefault="002A1701" w:rsidP="00576EF0">
      <w:pPr>
        <w:pStyle w:val="AgendaInformation"/>
        <w:ind w:firstLine="720"/>
        <w:rPr>
          <w:rFonts w:ascii="Akrobat Light" w:eastAsia="Times New Roman" w:hAnsi="Akrobat Light" w:cs="Arial"/>
          <w:color w:val="000000"/>
          <w:sz w:val="24"/>
          <w:szCs w:val="24"/>
          <w:lang w:eastAsia="de-DE"/>
        </w:rPr>
      </w:pPr>
      <w:r w:rsidRPr="007B56D0">
        <w:rPr>
          <w:rFonts w:ascii="Akrobat Light" w:eastAsia="Times New Roman" w:hAnsi="Akrobat Light" w:cs="Arial"/>
          <w:bCs/>
          <w:color w:val="000000"/>
          <w:sz w:val="24"/>
          <w:szCs w:val="24"/>
          <w:lang w:eastAsia="de-DE"/>
        </w:rPr>
        <w:t xml:space="preserve">11:30 – 13:00 </w:t>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 xml:space="preserve">Chakra </w:t>
      </w:r>
      <w:proofErr w:type="spellStart"/>
      <w:r w:rsidRPr="007B56D0">
        <w:rPr>
          <w:rFonts w:ascii="Akrobat Light" w:eastAsia="Times New Roman" w:hAnsi="Akrobat Light" w:cs="Arial"/>
          <w:bCs/>
          <w:color w:val="000000"/>
          <w:sz w:val="24"/>
          <w:szCs w:val="24"/>
          <w:lang w:eastAsia="de-DE"/>
        </w:rPr>
        <w:t>Vocaltraining</w:t>
      </w:r>
      <w:proofErr w:type="spellEnd"/>
      <w:r w:rsidRPr="007B56D0">
        <w:rPr>
          <w:rFonts w:ascii="Akrobat Light" w:eastAsia="Times New Roman" w:hAnsi="Akrobat Light" w:cs="Arial"/>
          <w:bCs/>
          <w:color w:val="000000"/>
          <w:sz w:val="24"/>
          <w:szCs w:val="24"/>
          <w:lang w:eastAsia="de-DE"/>
        </w:rPr>
        <w:t xml:space="preserve"> &amp; </w:t>
      </w:r>
      <w:proofErr w:type="spellStart"/>
      <w:r w:rsidRPr="007B56D0">
        <w:rPr>
          <w:rFonts w:ascii="Akrobat Light" w:eastAsia="Times New Roman" w:hAnsi="Akrobat Light" w:cs="Arial"/>
          <w:bCs/>
          <w:color w:val="000000"/>
          <w:sz w:val="24"/>
          <w:szCs w:val="24"/>
          <w:lang w:eastAsia="de-DE"/>
        </w:rPr>
        <w:t>Qui</w:t>
      </w:r>
      <w:proofErr w:type="spellEnd"/>
      <w:r w:rsidRPr="007B56D0">
        <w:rPr>
          <w:rFonts w:ascii="Akrobat Light" w:eastAsia="Times New Roman" w:hAnsi="Akrobat Light" w:cs="Arial"/>
          <w:bCs/>
          <w:color w:val="000000"/>
          <w:sz w:val="24"/>
          <w:szCs w:val="24"/>
          <w:lang w:eastAsia="de-DE"/>
        </w:rPr>
        <w:t xml:space="preserve"> Gong mit Angelika</w:t>
      </w:r>
      <w:r w:rsidRPr="007B56D0">
        <w:rPr>
          <w:rFonts w:ascii="Calibri" w:eastAsia="Times New Roman" w:hAnsi="Calibri" w:cs="Calibri"/>
          <w:bCs/>
          <w:color w:val="000000"/>
          <w:sz w:val="24"/>
          <w:szCs w:val="24"/>
          <w:lang w:eastAsia="de-DE"/>
        </w:rPr>
        <w:t> </w:t>
      </w:r>
      <w:proofErr w:type="spellStart"/>
      <w:r w:rsidRPr="007B56D0">
        <w:rPr>
          <w:rFonts w:ascii="Akrobat Light" w:eastAsia="Times New Roman" w:hAnsi="Akrobat Light" w:cs="Arial"/>
          <w:color w:val="000000"/>
          <w:sz w:val="24"/>
          <w:szCs w:val="24"/>
          <w:lang w:eastAsia="de-DE"/>
        </w:rPr>
        <w:t>oßer</w:t>
      </w:r>
      <w:proofErr w:type="spellEnd"/>
      <w:r w:rsidRPr="007B56D0">
        <w:rPr>
          <w:rFonts w:ascii="Akrobat Light" w:eastAsia="Times New Roman" w:hAnsi="Akrobat Light" w:cs="Arial"/>
          <w:color w:val="000000"/>
          <w:sz w:val="24"/>
          <w:szCs w:val="24"/>
          <w:lang w:eastAsia="de-DE"/>
        </w:rPr>
        <w:t xml:space="preserve"> Meetingraum)</w:t>
      </w:r>
    </w:p>
    <w:p w14:paraId="60D60285" w14:textId="43B2EA3D" w:rsidR="00670B2E" w:rsidRPr="007B56D0" w:rsidRDefault="002A1701" w:rsidP="00670B2E">
      <w:pPr>
        <w:pStyle w:val="AgendaInformation"/>
        <w:ind w:left="720"/>
        <w:rPr>
          <w:rFonts w:ascii="Akrobat Light" w:eastAsia="Times New Roman" w:hAnsi="Akrobat Light" w:cs="Arial"/>
          <w:bCs/>
          <w:color w:val="000000"/>
          <w:sz w:val="24"/>
          <w:szCs w:val="24"/>
          <w:lang w:eastAsia="de-DE"/>
        </w:rPr>
      </w:pPr>
      <w:r w:rsidRPr="007B56D0">
        <w:rPr>
          <w:rFonts w:ascii="Akrobat Light" w:eastAsia="Times New Roman" w:hAnsi="Akrobat Light" w:cs="Arial"/>
          <w:bCs/>
          <w:color w:val="000000"/>
          <w:sz w:val="24"/>
          <w:szCs w:val="24"/>
          <w:lang w:eastAsia="de-DE"/>
        </w:rPr>
        <w:t>13:00</w:t>
      </w:r>
      <w:r w:rsidRPr="007B56D0">
        <w:rPr>
          <w:rFonts w:ascii="Akrobat Light" w:eastAsia="Times New Roman" w:hAnsi="Akrobat Light" w:cs="Arial"/>
          <w:bCs/>
          <w:color w:val="000000"/>
          <w:sz w:val="24"/>
          <w:szCs w:val="24"/>
          <w:lang w:eastAsia="de-DE"/>
        </w:rPr>
        <w:tab/>
      </w:r>
      <w:r w:rsidR="00576EF0" w:rsidRPr="007B56D0">
        <w:rPr>
          <w:rFonts w:ascii="Akrobat Light" w:eastAsia="Times New Roman" w:hAnsi="Akrobat Light" w:cs="Arial"/>
          <w:bCs/>
          <w:color w:val="000000"/>
          <w:sz w:val="24"/>
          <w:szCs w:val="24"/>
          <w:lang w:eastAsia="de-DE"/>
        </w:rPr>
        <w:tab/>
      </w:r>
      <w:r w:rsidRPr="007B56D0">
        <w:rPr>
          <w:rFonts w:ascii="Akrobat Light" w:eastAsia="Times New Roman" w:hAnsi="Akrobat Light" w:cs="Arial"/>
          <w:bCs/>
          <w:color w:val="000000"/>
          <w:sz w:val="24"/>
          <w:szCs w:val="24"/>
          <w:lang w:eastAsia="de-DE"/>
        </w:rPr>
        <w:t>Verabschiedung</w:t>
      </w:r>
    </w:p>
    <w:p w14:paraId="41D100E6" w14:textId="77777777" w:rsidR="00670B2E" w:rsidRPr="003870AF" w:rsidRDefault="00670B2E" w:rsidP="00670B2E">
      <w:pPr>
        <w:pStyle w:val="AgendaInformation"/>
        <w:ind w:left="720"/>
        <w:rPr>
          <w:rFonts w:ascii="Akrobat Light" w:eastAsia="Times New Roman" w:hAnsi="Akrobat Light" w:cs="Arial"/>
          <w:bCs/>
          <w:color w:val="000000"/>
          <w:sz w:val="16"/>
          <w:szCs w:val="16"/>
          <w:lang w:eastAsia="de-DE"/>
        </w:rPr>
      </w:pPr>
    </w:p>
    <w:p w14:paraId="43015CA5" w14:textId="6057CEFE" w:rsidR="00576EF0" w:rsidRPr="007B56D0" w:rsidRDefault="00576EF0" w:rsidP="00576EF0">
      <w:pPr>
        <w:pStyle w:val="AgendaInformation"/>
        <w:rPr>
          <w:rFonts w:ascii="Akrobat Light" w:hAnsi="Akrobat Light"/>
          <w:i/>
          <w:sz w:val="20"/>
          <w:szCs w:val="20"/>
        </w:rPr>
      </w:pPr>
      <w:r w:rsidRPr="007B56D0">
        <w:rPr>
          <w:rFonts w:ascii="Akrobat Light" w:hAnsi="Akrobat Light"/>
          <w:sz w:val="20"/>
          <w:szCs w:val="20"/>
        </w:rPr>
        <w:t xml:space="preserve">* </w:t>
      </w:r>
      <w:r w:rsidRPr="007B56D0">
        <w:rPr>
          <w:rFonts w:ascii="Akrobat Light" w:hAnsi="Akrobat Light"/>
          <w:i/>
          <w:sz w:val="20"/>
          <w:szCs w:val="20"/>
        </w:rPr>
        <w:t>Angebot für Einzelsitzungen bei Angelika Szymczak:</w:t>
      </w:r>
    </w:p>
    <w:p w14:paraId="264C0E9E" w14:textId="050A476E" w:rsidR="00576EF0" w:rsidRPr="007B56D0" w:rsidRDefault="00576EF0" w:rsidP="00576EF0">
      <w:pPr>
        <w:pStyle w:val="AgendaInformation"/>
        <w:rPr>
          <w:rFonts w:ascii="Akrobat Light" w:hAnsi="Akrobat Light"/>
          <w:i/>
          <w:sz w:val="20"/>
          <w:szCs w:val="20"/>
        </w:rPr>
      </w:pPr>
      <w:r w:rsidRPr="007B56D0">
        <w:rPr>
          <w:rFonts w:ascii="Akrobat Light" w:hAnsi="Akrobat Light"/>
          <w:i/>
          <w:sz w:val="20"/>
          <w:szCs w:val="20"/>
        </w:rPr>
        <w:t>Termine im Zeitraum buchbar: Samstag 9 - 12 u. 14 – 18 Uhr und Sonntag auf Anfrage</w:t>
      </w:r>
    </w:p>
    <w:p w14:paraId="4ED993B9" w14:textId="77777777" w:rsidR="00576EF0" w:rsidRPr="003870AF" w:rsidRDefault="00576EF0" w:rsidP="00576EF0">
      <w:pPr>
        <w:pStyle w:val="AgendaInformation"/>
        <w:rPr>
          <w:rFonts w:ascii="Akrobat Light" w:hAnsi="Akrobat Light"/>
          <w:i/>
          <w:sz w:val="16"/>
          <w:szCs w:val="16"/>
        </w:rPr>
      </w:pPr>
    </w:p>
    <w:p w14:paraId="0C04EF43" w14:textId="77777777" w:rsidR="00576EF0" w:rsidRPr="007B56D0" w:rsidRDefault="00576EF0" w:rsidP="00576EF0">
      <w:pPr>
        <w:pStyle w:val="AgendaInformation"/>
        <w:numPr>
          <w:ilvl w:val="0"/>
          <w:numId w:val="7"/>
        </w:numPr>
        <w:rPr>
          <w:rFonts w:ascii="Akrobat Light" w:hAnsi="Akrobat Light"/>
          <w:i/>
          <w:sz w:val="20"/>
          <w:szCs w:val="20"/>
        </w:rPr>
      </w:pPr>
      <w:r w:rsidRPr="007B56D0">
        <w:rPr>
          <w:rFonts w:ascii="Akrobat Light" w:hAnsi="Akrobat Light"/>
          <w:i/>
          <w:sz w:val="20"/>
          <w:szCs w:val="20"/>
        </w:rPr>
        <w:t xml:space="preserve">60 Min. Homöopathische Einzelsitzung Individuell, auf Ihre Bedürfnisse abgestimmtes ganzheitliches, begleitendes Gespräch mit Vorschlägen für Ihre Gesundheit. In jedem Menschen steckt das Potenzial für Gesundheit. Fragen Sie mich. </w:t>
      </w:r>
    </w:p>
    <w:p w14:paraId="6EFDFA98" w14:textId="746EC92C" w:rsidR="007B56D0" w:rsidRPr="003870AF" w:rsidRDefault="00576EF0" w:rsidP="003870AF">
      <w:pPr>
        <w:pStyle w:val="AgendaInformation"/>
        <w:numPr>
          <w:ilvl w:val="0"/>
          <w:numId w:val="7"/>
        </w:numPr>
        <w:rPr>
          <w:rFonts w:ascii="Akrobat Light" w:hAnsi="Akrobat Light"/>
          <w:i/>
          <w:sz w:val="20"/>
          <w:szCs w:val="20"/>
        </w:rPr>
      </w:pPr>
      <w:r w:rsidRPr="007B56D0">
        <w:rPr>
          <w:rFonts w:ascii="Akrobat Light" w:hAnsi="Akrobat Light"/>
          <w:i/>
          <w:sz w:val="20"/>
          <w:szCs w:val="20"/>
        </w:rPr>
        <w:t xml:space="preserve">60 Min. </w:t>
      </w:r>
      <w:proofErr w:type="spellStart"/>
      <w:r w:rsidRPr="007B56D0">
        <w:rPr>
          <w:rFonts w:ascii="Akrobat Light" w:hAnsi="Akrobat Light"/>
          <w:i/>
          <w:sz w:val="20"/>
          <w:szCs w:val="20"/>
        </w:rPr>
        <w:t>Holistic</w:t>
      </w:r>
      <w:proofErr w:type="spellEnd"/>
      <w:r w:rsidRPr="007B56D0">
        <w:rPr>
          <w:rFonts w:ascii="Akrobat Light" w:hAnsi="Akrobat Light"/>
          <w:i/>
          <w:sz w:val="20"/>
          <w:szCs w:val="20"/>
        </w:rPr>
        <w:t xml:space="preserve"> </w:t>
      </w:r>
      <w:proofErr w:type="spellStart"/>
      <w:r w:rsidRPr="007B56D0">
        <w:rPr>
          <w:rFonts w:ascii="Akrobat Light" w:hAnsi="Akrobat Light"/>
          <w:i/>
          <w:sz w:val="20"/>
          <w:szCs w:val="20"/>
        </w:rPr>
        <w:t>pulsing</w:t>
      </w:r>
      <w:proofErr w:type="spellEnd"/>
      <w:r w:rsidRPr="007B56D0">
        <w:rPr>
          <w:rFonts w:ascii="Akrobat Light" w:hAnsi="Akrobat Light"/>
          <w:i/>
          <w:sz w:val="20"/>
          <w:szCs w:val="20"/>
        </w:rPr>
        <w:t xml:space="preserve"> - Die heilsame Kraft der Berührung Eine Methode, um den Körper tief zu entspannen. Dies erreiche ich durch sanfte, schaukelnde Bewegungen. Diese Bewegungen breiten sich wellenartig über Muskeln, Sehnen und Gelenke aus. </w:t>
      </w:r>
      <w:r w:rsidR="007B56D0" w:rsidRPr="003870AF">
        <w:rPr>
          <w:rFonts w:ascii="Akrobat Light" w:hAnsi="Akrobat Light"/>
          <w:sz w:val="20"/>
          <w:szCs w:val="20"/>
          <w:u w:val="single"/>
        </w:rPr>
        <w:br w:type="page"/>
      </w:r>
    </w:p>
    <w:p w14:paraId="72F7FD89" w14:textId="77777777" w:rsidR="007B56D0" w:rsidRDefault="007B56D0" w:rsidP="00670B2E">
      <w:pPr>
        <w:pStyle w:val="AgendaInformation"/>
        <w:rPr>
          <w:rFonts w:ascii="Akrobat Light" w:hAnsi="Akrobat Light"/>
          <w:sz w:val="20"/>
          <w:szCs w:val="20"/>
          <w:u w:val="single"/>
        </w:rPr>
      </w:pPr>
    </w:p>
    <w:p w14:paraId="0A091EE6" w14:textId="77777777" w:rsidR="007B56D0" w:rsidRDefault="007B56D0" w:rsidP="00670B2E">
      <w:pPr>
        <w:pStyle w:val="AgendaInformation"/>
        <w:rPr>
          <w:rFonts w:ascii="Akrobat Light" w:hAnsi="Akrobat Light"/>
          <w:sz w:val="20"/>
          <w:szCs w:val="20"/>
          <w:u w:val="single"/>
        </w:rPr>
      </w:pPr>
    </w:p>
    <w:p w14:paraId="5ED4FED9" w14:textId="1AF320D8" w:rsidR="00670B2E" w:rsidRPr="003870AF" w:rsidRDefault="00670B2E" w:rsidP="00670B2E">
      <w:pPr>
        <w:pStyle w:val="AgendaInformation"/>
        <w:rPr>
          <w:rFonts w:ascii="Akrobat Light" w:hAnsi="Akrobat Light"/>
          <w:b/>
          <w:color w:val="948A54" w:themeColor="background2" w:themeShade="80"/>
          <w:sz w:val="24"/>
          <w:szCs w:val="24"/>
          <w:u w:val="single"/>
        </w:rPr>
      </w:pPr>
      <w:r w:rsidRPr="003870AF">
        <w:rPr>
          <w:rFonts w:ascii="Akrobat Light" w:hAnsi="Akrobat Light"/>
          <w:b/>
          <w:color w:val="948A54" w:themeColor="background2" w:themeShade="80"/>
          <w:sz w:val="24"/>
          <w:szCs w:val="24"/>
          <w:u w:val="single"/>
        </w:rPr>
        <w:t xml:space="preserve">Unsere </w:t>
      </w:r>
      <w:r w:rsidR="002A1701" w:rsidRPr="003870AF">
        <w:rPr>
          <w:rFonts w:ascii="Akrobat Light" w:hAnsi="Akrobat Light"/>
          <w:b/>
          <w:color w:val="948A54" w:themeColor="background2" w:themeShade="80"/>
          <w:sz w:val="24"/>
          <w:szCs w:val="24"/>
          <w:u w:val="single"/>
        </w:rPr>
        <w:t>Referenten:</w:t>
      </w:r>
    </w:p>
    <w:p w14:paraId="579EEB43" w14:textId="77777777" w:rsidR="00670B2E" w:rsidRPr="007B56D0" w:rsidRDefault="00670B2E" w:rsidP="00670B2E">
      <w:pPr>
        <w:pStyle w:val="AgendaInformation"/>
        <w:rPr>
          <w:rFonts w:ascii="Akrobat Light" w:hAnsi="Akrobat Light"/>
          <w:sz w:val="24"/>
          <w:szCs w:val="24"/>
        </w:rPr>
      </w:pPr>
    </w:p>
    <w:p w14:paraId="46356134" w14:textId="77777777" w:rsidR="00670B2E" w:rsidRPr="007B56D0" w:rsidRDefault="00576EF0" w:rsidP="00670B2E">
      <w:pPr>
        <w:pStyle w:val="AgendaInformation"/>
        <w:rPr>
          <w:rFonts w:ascii="Akrobat Light" w:hAnsi="Akrobat Light"/>
          <w:sz w:val="24"/>
          <w:szCs w:val="24"/>
        </w:rPr>
      </w:pPr>
      <w:r w:rsidRPr="007B56D0">
        <w:rPr>
          <w:noProof/>
          <w:sz w:val="24"/>
          <w:szCs w:val="24"/>
        </w:rPr>
        <w:drawing>
          <wp:anchor distT="0" distB="0" distL="114300" distR="114300" simplePos="0" relativeHeight="251661312" behindDoc="0" locked="0" layoutInCell="1" allowOverlap="1" wp14:anchorId="4F1C9C36" wp14:editId="314A4308">
            <wp:simplePos x="0" y="0"/>
            <wp:positionH relativeFrom="column">
              <wp:posOffset>-53340</wp:posOffset>
            </wp:positionH>
            <wp:positionV relativeFrom="paragraph">
              <wp:posOffset>3810</wp:posOffset>
            </wp:positionV>
            <wp:extent cx="1159200" cy="1542386"/>
            <wp:effectExtent l="0" t="0" r="3175" b="1270"/>
            <wp:wrapThrough wrapText="bothSides">
              <wp:wrapPolygon edited="0">
                <wp:start x="0" y="0"/>
                <wp:lineTo x="0" y="21351"/>
                <wp:lineTo x="21304" y="21351"/>
                <wp:lineTo x="2130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200" cy="1542386"/>
                    </a:xfrm>
                    <a:prstGeom prst="rect">
                      <a:avLst/>
                    </a:prstGeom>
                  </pic:spPr>
                </pic:pic>
              </a:graphicData>
            </a:graphic>
            <wp14:sizeRelH relativeFrom="page">
              <wp14:pctWidth>0</wp14:pctWidth>
            </wp14:sizeRelH>
            <wp14:sizeRelV relativeFrom="page">
              <wp14:pctHeight>0</wp14:pctHeight>
            </wp14:sizeRelV>
          </wp:anchor>
        </w:drawing>
      </w:r>
    </w:p>
    <w:p w14:paraId="52028008" w14:textId="77777777" w:rsidR="00670B2E" w:rsidRPr="007B56D0" w:rsidRDefault="00670B2E" w:rsidP="00670B2E">
      <w:pPr>
        <w:pStyle w:val="AgendaInformation"/>
        <w:rPr>
          <w:rFonts w:ascii="Akrobat Light" w:hAnsi="Akrobat Light"/>
          <w:sz w:val="24"/>
          <w:szCs w:val="24"/>
          <w:u w:val="single"/>
        </w:rPr>
      </w:pPr>
    </w:p>
    <w:p w14:paraId="70C925C2" w14:textId="190438C4" w:rsidR="00576EF0" w:rsidRPr="007B56D0" w:rsidRDefault="00576EF0" w:rsidP="00670B2E">
      <w:pPr>
        <w:pStyle w:val="AgendaInformation"/>
        <w:rPr>
          <w:rFonts w:ascii="Akrobat Light" w:hAnsi="Akrobat Light"/>
          <w:sz w:val="24"/>
          <w:szCs w:val="24"/>
        </w:rPr>
      </w:pPr>
      <w:r w:rsidRPr="007B56D0">
        <w:rPr>
          <w:rFonts w:ascii="Akrobat Light" w:hAnsi="Akrobat Light"/>
          <w:sz w:val="24"/>
          <w:szCs w:val="24"/>
          <w:u w:val="single"/>
        </w:rPr>
        <w:t>Angelika Szymczak</w:t>
      </w:r>
    </w:p>
    <w:p w14:paraId="6FBA86E6" w14:textId="77777777" w:rsidR="00576EF0" w:rsidRPr="007B56D0" w:rsidRDefault="00576EF0" w:rsidP="00670B2E">
      <w:pPr>
        <w:pStyle w:val="AgendaInformation"/>
        <w:spacing w:after="0"/>
        <w:rPr>
          <w:rFonts w:ascii="Akrobat Light" w:hAnsi="Akrobat Light"/>
          <w:sz w:val="24"/>
          <w:szCs w:val="24"/>
        </w:rPr>
      </w:pPr>
      <w:r w:rsidRPr="007B56D0">
        <w:rPr>
          <w:rFonts w:ascii="Akrobat Light" w:hAnsi="Akrobat Light"/>
          <w:sz w:val="24"/>
          <w:szCs w:val="24"/>
        </w:rPr>
        <w:t>Heilpraktikerin, Naturheilpraxis für klassische Homöopathie</w:t>
      </w:r>
    </w:p>
    <w:p w14:paraId="61D61678" w14:textId="0BCBD301" w:rsidR="00576EF0" w:rsidRPr="007B56D0" w:rsidRDefault="00F00BFD" w:rsidP="00670B2E">
      <w:pPr>
        <w:pStyle w:val="AgendaInformation"/>
        <w:spacing w:after="0"/>
        <w:rPr>
          <w:rFonts w:ascii="Akrobat Light" w:hAnsi="Akrobat Light"/>
          <w:sz w:val="24"/>
          <w:szCs w:val="24"/>
          <w:lang w:val="en-US"/>
        </w:rPr>
      </w:pPr>
      <w:hyperlink r:id="rId15" w:history="1">
        <w:r w:rsidR="00670B2E" w:rsidRPr="007B56D0">
          <w:rPr>
            <w:rStyle w:val="Hyperlink"/>
            <w:rFonts w:ascii="Akrobat Light" w:hAnsi="Akrobat Light"/>
            <w:sz w:val="24"/>
            <w:szCs w:val="24"/>
            <w:lang w:val="en-US"/>
          </w:rPr>
          <w:t>www.angelikaszymczak.de</w:t>
        </w:r>
      </w:hyperlink>
    </w:p>
    <w:p w14:paraId="7553AA3C" w14:textId="2C41AE30" w:rsidR="00670B2E" w:rsidRPr="007B56D0" w:rsidRDefault="00670B2E" w:rsidP="00670B2E">
      <w:pPr>
        <w:pStyle w:val="AgendaInformation"/>
        <w:spacing w:after="0"/>
        <w:rPr>
          <w:rFonts w:ascii="Akrobat Light" w:hAnsi="Akrobat Light"/>
          <w:sz w:val="24"/>
          <w:szCs w:val="24"/>
          <w:lang w:val="en-US"/>
        </w:rPr>
      </w:pPr>
    </w:p>
    <w:p w14:paraId="5855ED93" w14:textId="6BF24D63" w:rsidR="00670B2E" w:rsidRPr="007B56D0" w:rsidRDefault="00670B2E" w:rsidP="00670B2E">
      <w:pPr>
        <w:pStyle w:val="AgendaInformation"/>
        <w:spacing w:after="0"/>
        <w:rPr>
          <w:rFonts w:ascii="Akrobat Light" w:hAnsi="Akrobat Light"/>
          <w:sz w:val="24"/>
          <w:szCs w:val="24"/>
          <w:lang w:val="en-US"/>
        </w:rPr>
      </w:pPr>
      <w:r w:rsidRPr="007B56D0">
        <w:rPr>
          <w:rFonts w:ascii="Akrobat Light" w:hAnsi="Akrobat Light"/>
          <w:noProof/>
          <w:sz w:val="24"/>
          <w:szCs w:val="24"/>
        </w:rPr>
        <w:drawing>
          <wp:anchor distT="0" distB="0" distL="114300" distR="114300" simplePos="0" relativeHeight="251660288" behindDoc="0" locked="0" layoutInCell="1" allowOverlap="1" wp14:anchorId="432F918F" wp14:editId="2BE5CD14">
            <wp:simplePos x="0" y="0"/>
            <wp:positionH relativeFrom="column">
              <wp:posOffset>-50165</wp:posOffset>
            </wp:positionH>
            <wp:positionV relativeFrom="paragraph">
              <wp:posOffset>227330</wp:posOffset>
            </wp:positionV>
            <wp:extent cx="1159200" cy="1206506"/>
            <wp:effectExtent l="0" t="0" r="3175" b="0"/>
            <wp:wrapThrough wrapText="bothSides">
              <wp:wrapPolygon edited="0">
                <wp:start x="0" y="0"/>
                <wp:lineTo x="0" y="21145"/>
                <wp:lineTo x="21304" y="21145"/>
                <wp:lineTo x="21304"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200" cy="1206506"/>
                    </a:xfrm>
                    <a:prstGeom prst="rect">
                      <a:avLst/>
                    </a:prstGeom>
                  </pic:spPr>
                </pic:pic>
              </a:graphicData>
            </a:graphic>
            <wp14:sizeRelH relativeFrom="page">
              <wp14:pctWidth>0</wp14:pctWidth>
            </wp14:sizeRelH>
            <wp14:sizeRelV relativeFrom="page">
              <wp14:pctHeight>0</wp14:pctHeight>
            </wp14:sizeRelV>
          </wp:anchor>
        </w:drawing>
      </w:r>
    </w:p>
    <w:p w14:paraId="4FAFB73D" w14:textId="77777777" w:rsidR="00670B2E" w:rsidRPr="007B56D0" w:rsidRDefault="00670B2E" w:rsidP="00670B2E">
      <w:pPr>
        <w:pStyle w:val="AgendaInformation"/>
        <w:spacing w:after="0"/>
        <w:rPr>
          <w:rFonts w:ascii="Akrobat Light" w:hAnsi="Akrobat Light"/>
          <w:sz w:val="24"/>
          <w:szCs w:val="24"/>
          <w:u w:val="single"/>
          <w:lang w:val="en-US"/>
        </w:rPr>
      </w:pPr>
    </w:p>
    <w:p w14:paraId="6086BC85" w14:textId="0926A584" w:rsidR="00576EF0" w:rsidRPr="007B56D0" w:rsidRDefault="00576EF0" w:rsidP="00670B2E">
      <w:pPr>
        <w:pStyle w:val="AgendaInformation"/>
        <w:spacing w:after="0"/>
        <w:rPr>
          <w:rFonts w:ascii="Akrobat Light" w:hAnsi="Akrobat Light"/>
          <w:sz w:val="24"/>
          <w:szCs w:val="24"/>
          <w:u w:val="single"/>
          <w:lang w:val="en-US"/>
        </w:rPr>
      </w:pPr>
      <w:r w:rsidRPr="007B56D0">
        <w:rPr>
          <w:rFonts w:ascii="Akrobat Light" w:hAnsi="Akrobat Light"/>
          <w:sz w:val="24"/>
          <w:szCs w:val="24"/>
          <w:u w:val="single"/>
          <w:lang w:val="en-US"/>
        </w:rPr>
        <w:t>Alina Riesling</w:t>
      </w:r>
    </w:p>
    <w:p w14:paraId="2BFB33B4" w14:textId="77777777" w:rsidR="00576EF0" w:rsidRPr="007B56D0" w:rsidRDefault="00576EF0" w:rsidP="00670B2E">
      <w:pPr>
        <w:pStyle w:val="AgendaInformation"/>
        <w:spacing w:after="0"/>
        <w:rPr>
          <w:rFonts w:ascii="Akrobat Light" w:hAnsi="Akrobat Light"/>
          <w:sz w:val="24"/>
          <w:szCs w:val="24"/>
          <w:lang w:val="en-US"/>
        </w:rPr>
      </w:pPr>
      <w:r w:rsidRPr="007B56D0">
        <w:rPr>
          <w:rFonts w:ascii="Akrobat Light" w:hAnsi="Akrobat Light"/>
          <w:sz w:val="24"/>
          <w:szCs w:val="24"/>
          <w:lang w:val="en-US"/>
        </w:rPr>
        <w:t xml:space="preserve">Meditation und Yoga </w:t>
      </w:r>
    </w:p>
    <w:p w14:paraId="5EFB3DC1" w14:textId="77777777" w:rsidR="00576EF0" w:rsidRPr="007B56D0" w:rsidRDefault="00F00BFD" w:rsidP="00670B2E">
      <w:pPr>
        <w:pStyle w:val="AgendaInformation"/>
        <w:spacing w:after="0"/>
        <w:rPr>
          <w:rFonts w:ascii="Akrobat Light" w:hAnsi="Akrobat Light"/>
          <w:sz w:val="24"/>
          <w:szCs w:val="24"/>
          <w:u w:val="single"/>
          <w:lang w:val="en-US"/>
        </w:rPr>
      </w:pPr>
      <w:hyperlink r:id="rId17" w:history="1">
        <w:r w:rsidR="00576EF0" w:rsidRPr="007B56D0">
          <w:rPr>
            <w:rStyle w:val="Hyperlink"/>
            <w:rFonts w:ascii="Akrobat Light" w:hAnsi="Akrobat Light"/>
            <w:sz w:val="24"/>
            <w:szCs w:val="24"/>
            <w:lang w:val="en-US"/>
          </w:rPr>
          <w:t>www.amy-yoga.de</w:t>
        </w:r>
      </w:hyperlink>
    </w:p>
    <w:p w14:paraId="56007E18" w14:textId="77777777" w:rsidR="00670B2E" w:rsidRPr="007B56D0" w:rsidRDefault="00670B2E" w:rsidP="00670B2E">
      <w:pPr>
        <w:pStyle w:val="AgendaInformation"/>
        <w:spacing w:after="0"/>
        <w:rPr>
          <w:rFonts w:ascii="Akrobat Light" w:hAnsi="Akrobat Light"/>
          <w:sz w:val="24"/>
          <w:szCs w:val="24"/>
          <w:lang w:val="en-US"/>
        </w:rPr>
      </w:pPr>
    </w:p>
    <w:p w14:paraId="2C4C8364" w14:textId="2785FD20" w:rsidR="00670B2E" w:rsidRPr="007B56D0" w:rsidRDefault="00670B2E" w:rsidP="00670B2E">
      <w:pPr>
        <w:pStyle w:val="AgendaInformation"/>
        <w:spacing w:after="0"/>
        <w:rPr>
          <w:rFonts w:ascii="Akrobat Light" w:hAnsi="Akrobat Light"/>
          <w:sz w:val="24"/>
          <w:szCs w:val="24"/>
          <w:lang w:val="en-US"/>
        </w:rPr>
      </w:pPr>
      <w:r w:rsidRPr="007B56D0">
        <w:rPr>
          <w:rFonts w:ascii="Akrobat Light" w:hAnsi="Akrobat Light"/>
          <w:noProof/>
          <w:sz w:val="24"/>
          <w:szCs w:val="24"/>
          <w:lang w:val="en-US"/>
        </w:rPr>
        <w:drawing>
          <wp:anchor distT="0" distB="0" distL="114300" distR="114300" simplePos="0" relativeHeight="251659264" behindDoc="0" locked="0" layoutInCell="1" allowOverlap="1" wp14:anchorId="549BA7AA" wp14:editId="544853D1">
            <wp:simplePos x="0" y="0"/>
            <wp:positionH relativeFrom="column">
              <wp:posOffset>-53340</wp:posOffset>
            </wp:positionH>
            <wp:positionV relativeFrom="paragraph">
              <wp:posOffset>133350</wp:posOffset>
            </wp:positionV>
            <wp:extent cx="1160145" cy="1259840"/>
            <wp:effectExtent l="0" t="0" r="1905" b="0"/>
            <wp:wrapThrough wrapText="bothSides">
              <wp:wrapPolygon edited="0">
                <wp:start x="0" y="0"/>
                <wp:lineTo x="0" y="21230"/>
                <wp:lineTo x="21281" y="21230"/>
                <wp:lineTo x="21281"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612_Lucie Szymczak.jpg"/>
                    <pic:cNvPicPr/>
                  </pic:nvPicPr>
                  <pic:blipFill rotWithShape="1">
                    <a:blip r:embed="rId18" cstate="print">
                      <a:extLst>
                        <a:ext uri="{28A0092B-C50C-407E-A947-70E740481C1C}">
                          <a14:useLocalDpi xmlns:a14="http://schemas.microsoft.com/office/drawing/2010/main" val="0"/>
                        </a:ext>
                      </a:extLst>
                    </a:blip>
                    <a:srcRect l="30048" r="8558"/>
                    <a:stretch/>
                  </pic:blipFill>
                  <pic:spPr bwMode="auto">
                    <a:xfrm>
                      <a:off x="0" y="0"/>
                      <a:ext cx="116014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1B071" w14:textId="3B683354" w:rsidR="00670B2E" w:rsidRPr="007B56D0" w:rsidRDefault="00670B2E" w:rsidP="00670B2E">
      <w:pPr>
        <w:pStyle w:val="AgendaInformation"/>
        <w:spacing w:after="0"/>
        <w:rPr>
          <w:rFonts w:ascii="Akrobat Light" w:hAnsi="Akrobat Light"/>
          <w:sz w:val="24"/>
          <w:szCs w:val="24"/>
          <w:lang w:val="en-US"/>
        </w:rPr>
      </w:pPr>
    </w:p>
    <w:p w14:paraId="4C09E61A" w14:textId="0E5970EB" w:rsidR="00576EF0" w:rsidRPr="007B56D0" w:rsidRDefault="00576EF0" w:rsidP="00670B2E">
      <w:pPr>
        <w:pStyle w:val="AgendaInformation"/>
        <w:spacing w:after="0"/>
        <w:rPr>
          <w:rFonts w:ascii="Akrobat Light" w:hAnsi="Akrobat Light"/>
          <w:sz w:val="24"/>
          <w:szCs w:val="24"/>
          <w:u w:val="single"/>
          <w:lang w:val="en-US"/>
        </w:rPr>
      </w:pPr>
      <w:r w:rsidRPr="007B56D0">
        <w:rPr>
          <w:rFonts w:ascii="Akrobat Light" w:hAnsi="Akrobat Light"/>
          <w:sz w:val="24"/>
          <w:szCs w:val="24"/>
          <w:u w:val="single"/>
          <w:lang w:val="en-US"/>
        </w:rPr>
        <w:t>Lucie Szymczak</w:t>
      </w:r>
    </w:p>
    <w:p w14:paraId="1319EB43" w14:textId="199C4BCC" w:rsidR="00576EF0" w:rsidRPr="007B56D0" w:rsidRDefault="00576EF0" w:rsidP="00670B2E">
      <w:pPr>
        <w:pStyle w:val="AgendaInformation"/>
        <w:spacing w:after="0"/>
        <w:rPr>
          <w:rFonts w:ascii="Akrobat Light" w:hAnsi="Akrobat Light"/>
          <w:sz w:val="24"/>
          <w:szCs w:val="24"/>
          <w:lang w:val="en-US"/>
        </w:rPr>
      </w:pPr>
      <w:r w:rsidRPr="007B56D0">
        <w:rPr>
          <w:rFonts w:ascii="Akrobat Light" w:hAnsi="Akrobat Light"/>
          <w:sz w:val="24"/>
          <w:szCs w:val="24"/>
          <w:lang w:val="en-US"/>
        </w:rPr>
        <w:t xml:space="preserve">Yoga – Personal Training - Workshops </w:t>
      </w:r>
    </w:p>
    <w:p w14:paraId="1C148257" w14:textId="5E8F7D89" w:rsidR="00670B2E" w:rsidRPr="007B56D0" w:rsidRDefault="00F00BFD" w:rsidP="00670B2E">
      <w:pPr>
        <w:pStyle w:val="AgendaInformation"/>
        <w:spacing w:after="0"/>
        <w:rPr>
          <w:rFonts w:ascii="Akrobat Light" w:hAnsi="Akrobat Light"/>
          <w:sz w:val="24"/>
          <w:szCs w:val="24"/>
          <w:lang w:val="en-US"/>
        </w:rPr>
      </w:pPr>
      <w:hyperlink r:id="rId19" w:history="1">
        <w:r w:rsidR="00670B2E" w:rsidRPr="007B56D0">
          <w:rPr>
            <w:rStyle w:val="Hyperlink"/>
            <w:rFonts w:ascii="Akrobat Light" w:hAnsi="Akrobat Light"/>
            <w:sz w:val="24"/>
            <w:szCs w:val="24"/>
            <w:lang w:val="en-US"/>
          </w:rPr>
          <w:t>hallo@luszy.de</w:t>
        </w:r>
      </w:hyperlink>
      <w:r w:rsidR="00670B2E" w:rsidRPr="007B56D0">
        <w:rPr>
          <w:rFonts w:ascii="Akrobat Light" w:hAnsi="Akrobat Light"/>
          <w:sz w:val="24"/>
          <w:szCs w:val="24"/>
          <w:lang w:val="en-US"/>
        </w:rPr>
        <w:t xml:space="preserve"> </w:t>
      </w:r>
    </w:p>
    <w:p w14:paraId="123F80BC" w14:textId="77777777" w:rsidR="00670B2E" w:rsidRPr="007B56D0" w:rsidRDefault="00670B2E" w:rsidP="00670B2E">
      <w:pPr>
        <w:pStyle w:val="AgendaInformation"/>
        <w:spacing w:after="0"/>
        <w:rPr>
          <w:rFonts w:ascii="Akrobat Light" w:hAnsi="Akrobat Light"/>
          <w:sz w:val="24"/>
          <w:szCs w:val="24"/>
          <w:u w:val="single"/>
          <w:lang w:val="en-US"/>
        </w:rPr>
      </w:pPr>
    </w:p>
    <w:p w14:paraId="505FE024" w14:textId="394B210B" w:rsidR="00670B2E" w:rsidRPr="007B56D0" w:rsidRDefault="00670B2E" w:rsidP="00670B2E">
      <w:pPr>
        <w:pStyle w:val="AgendaInformation"/>
        <w:spacing w:after="0"/>
        <w:rPr>
          <w:rFonts w:ascii="Akrobat Light" w:hAnsi="Akrobat Light"/>
          <w:sz w:val="24"/>
          <w:szCs w:val="24"/>
          <w:u w:val="single"/>
          <w:lang w:val="en-US"/>
        </w:rPr>
      </w:pPr>
      <w:r w:rsidRPr="007B56D0">
        <w:rPr>
          <w:rFonts w:ascii="Akrobat Light" w:hAnsi="Akrobat Light"/>
          <w:noProof/>
          <w:sz w:val="24"/>
          <w:szCs w:val="24"/>
        </w:rPr>
        <w:drawing>
          <wp:anchor distT="0" distB="0" distL="114300" distR="114300" simplePos="0" relativeHeight="251658240" behindDoc="0" locked="0" layoutInCell="1" allowOverlap="1" wp14:anchorId="6A8F193D" wp14:editId="000E2369">
            <wp:simplePos x="0" y="0"/>
            <wp:positionH relativeFrom="column">
              <wp:posOffset>-55245</wp:posOffset>
            </wp:positionH>
            <wp:positionV relativeFrom="paragraph">
              <wp:posOffset>73660</wp:posOffset>
            </wp:positionV>
            <wp:extent cx="1160145" cy="1739900"/>
            <wp:effectExtent l="0" t="0" r="1905" b="0"/>
            <wp:wrapThrough wrapText="bothSides">
              <wp:wrapPolygon edited="0">
                <wp:start x="0" y="0"/>
                <wp:lineTo x="0" y="21285"/>
                <wp:lineTo x="21281" y="21285"/>
                <wp:lineTo x="2128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0145" cy="1739900"/>
                    </a:xfrm>
                    <a:prstGeom prst="rect">
                      <a:avLst/>
                    </a:prstGeom>
                  </pic:spPr>
                </pic:pic>
              </a:graphicData>
            </a:graphic>
            <wp14:sizeRelH relativeFrom="page">
              <wp14:pctWidth>0</wp14:pctWidth>
            </wp14:sizeRelH>
            <wp14:sizeRelV relativeFrom="page">
              <wp14:pctHeight>0</wp14:pctHeight>
            </wp14:sizeRelV>
          </wp:anchor>
        </w:drawing>
      </w:r>
    </w:p>
    <w:p w14:paraId="1F672BAC" w14:textId="44D8E898" w:rsidR="00576EF0" w:rsidRPr="007B56D0" w:rsidRDefault="00576EF0" w:rsidP="00670B2E">
      <w:pPr>
        <w:pStyle w:val="AgendaInformation"/>
        <w:spacing w:after="0"/>
        <w:rPr>
          <w:rFonts w:ascii="Akrobat Light" w:hAnsi="Akrobat Light"/>
          <w:sz w:val="24"/>
          <w:szCs w:val="24"/>
          <w:u w:val="single"/>
          <w:lang w:val="en-US"/>
        </w:rPr>
      </w:pPr>
      <w:r w:rsidRPr="007B56D0">
        <w:rPr>
          <w:rFonts w:ascii="Akrobat Light" w:hAnsi="Akrobat Light"/>
          <w:sz w:val="24"/>
          <w:szCs w:val="24"/>
          <w:u w:val="single"/>
          <w:lang w:val="en-US"/>
        </w:rPr>
        <w:t xml:space="preserve">Robert </w:t>
      </w:r>
      <w:proofErr w:type="spellStart"/>
      <w:r w:rsidRPr="007B56D0">
        <w:rPr>
          <w:rFonts w:ascii="Akrobat Light" w:hAnsi="Akrobat Light"/>
          <w:sz w:val="24"/>
          <w:szCs w:val="24"/>
          <w:u w:val="single"/>
          <w:lang w:val="en-US"/>
        </w:rPr>
        <w:t>Rath</w:t>
      </w:r>
      <w:proofErr w:type="spellEnd"/>
    </w:p>
    <w:p w14:paraId="54031B95" w14:textId="77777777" w:rsidR="00576EF0" w:rsidRPr="007B56D0" w:rsidRDefault="00576EF0" w:rsidP="00670B2E">
      <w:pPr>
        <w:pStyle w:val="AgendaInformation"/>
        <w:spacing w:after="0"/>
        <w:rPr>
          <w:rFonts w:ascii="Akrobat Light" w:hAnsi="Akrobat Light"/>
          <w:sz w:val="24"/>
          <w:szCs w:val="24"/>
          <w:lang w:val="en-US"/>
        </w:rPr>
      </w:pPr>
      <w:r w:rsidRPr="007B56D0">
        <w:rPr>
          <w:rFonts w:ascii="Akrobat Light" w:hAnsi="Akrobat Light"/>
          <w:sz w:val="24"/>
          <w:szCs w:val="24"/>
          <w:lang w:val="en-US"/>
        </w:rPr>
        <w:t xml:space="preserve">Group- und </w:t>
      </w:r>
      <w:proofErr w:type="spellStart"/>
      <w:r w:rsidRPr="007B56D0">
        <w:rPr>
          <w:rFonts w:ascii="Akrobat Light" w:hAnsi="Akrobat Light"/>
          <w:sz w:val="24"/>
          <w:szCs w:val="24"/>
          <w:lang w:val="en-US"/>
        </w:rPr>
        <w:t>Personalfitness</w:t>
      </w:r>
      <w:proofErr w:type="spellEnd"/>
    </w:p>
    <w:p w14:paraId="16460284" w14:textId="2103B66C" w:rsidR="00576EF0" w:rsidRPr="00BD113C" w:rsidRDefault="00F00BFD" w:rsidP="00670B2E">
      <w:pPr>
        <w:pStyle w:val="AgendaInformation"/>
        <w:spacing w:after="0"/>
        <w:rPr>
          <w:rFonts w:ascii="Akrobat Light" w:hAnsi="Akrobat Light"/>
          <w:sz w:val="24"/>
          <w:szCs w:val="24"/>
          <w:lang w:val="en-US"/>
        </w:rPr>
      </w:pPr>
      <w:hyperlink r:id="rId21" w:history="1">
        <w:r w:rsidR="00670B2E" w:rsidRPr="00BD113C">
          <w:rPr>
            <w:rStyle w:val="Hyperlink"/>
            <w:rFonts w:ascii="Akrobat Light" w:hAnsi="Akrobat Light"/>
            <w:sz w:val="24"/>
            <w:szCs w:val="24"/>
            <w:lang w:val="en-US"/>
          </w:rPr>
          <w:t>www.robert-rath.com</w:t>
        </w:r>
      </w:hyperlink>
    </w:p>
    <w:p w14:paraId="652235C1" w14:textId="32AB4FCF" w:rsidR="00255D69" w:rsidRPr="00BD113C" w:rsidRDefault="00255D69" w:rsidP="007B56D0">
      <w:pPr>
        <w:pStyle w:val="AgendaInformation"/>
        <w:rPr>
          <w:rFonts w:ascii="Akrobat Light" w:hAnsi="Akrobat Light"/>
          <w:sz w:val="24"/>
          <w:szCs w:val="24"/>
          <w:lang w:val="en-US"/>
        </w:rPr>
      </w:pPr>
    </w:p>
    <w:p w14:paraId="4FE06696" w14:textId="6ECC5930" w:rsidR="00670B2E" w:rsidRPr="00BD113C" w:rsidRDefault="00670B2E" w:rsidP="00670B2E">
      <w:pPr>
        <w:pStyle w:val="AgendaInformation"/>
        <w:spacing w:after="0"/>
        <w:rPr>
          <w:rFonts w:ascii="Akrobat Light" w:hAnsi="Akrobat Light"/>
          <w:sz w:val="24"/>
          <w:szCs w:val="24"/>
          <w:lang w:val="en-US"/>
        </w:rPr>
      </w:pPr>
    </w:p>
    <w:p w14:paraId="30867854" w14:textId="31C30BF4" w:rsidR="00670B2E" w:rsidRPr="00BD113C" w:rsidRDefault="00670B2E" w:rsidP="00670B2E">
      <w:pPr>
        <w:pStyle w:val="AgendaInformation"/>
        <w:spacing w:after="0"/>
        <w:rPr>
          <w:rFonts w:ascii="Akrobat Light" w:hAnsi="Akrobat Light"/>
          <w:sz w:val="20"/>
          <w:szCs w:val="20"/>
          <w:lang w:val="en-US"/>
        </w:rPr>
      </w:pPr>
    </w:p>
    <w:p w14:paraId="22AE5686" w14:textId="3B30A556" w:rsidR="00670B2E" w:rsidRPr="00BD113C" w:rsidRDefault="00670B2E" w:rsidP="00670B2E">
      <w:pPr>
        <w:pStyle w:val="AgendaInformation"/>
        <w:spacing w:after="0"/>
        <w:rPr>
          <w:rFonts w:ascii="Akrobat Light" w:hAnsi="Akrobat Light"/>
          <w:sz w:val="20"/>
          <w:szCs w:val="20"/>
          <w:lang w:val="en-US"/>
        </w:rPr>
      </w:pPr>
    </w:p>
    <w:p w14:paraId="54439BCC" w14:textId="40BCCCDB" w:rsidR="003870AF" w:rsidRPr="00BD113C" w:rsidRDefault="003870AF" w:rsidP="00670B2E">
      <w:pPr>
        <w:pStyle w:val="AgendaInformation"/>
        <w:spacing w:after="0"/>
        <w:rPr>
          <w:rFonts w:ascii="Akrobat Light" w:hAnsi="Akrobat Light"/>
          <w:sz w:val="20"/>
          <w:szCs w:val="20"/>
          <w:lang w:val="en-US"/>
        </w:rPr>
      </w:pPr>
    </w:p>
    <w:p w14:paraId="2E129889" w14:textId="6140C1DF" w:rsidR="003870AF" w:rsidRDefault="003870AF" w:rsidP="003870AF">
      <w:pPr>
        <w:pStyle w:val="AgendaInformation"/>
        <w:rPr>
          <w:rFonts w:ascii="Akrobat Light" w:hAnsi="Akrobat Light"/>
          <w:sz w:val="24"/>
          <w:szCs w:val="24"/>
        </w:rPr>
      </w:pPr>
      <w:r w:rsidRPr="00BD113C">
        <w:rPr>
          <w:rFonts w:ascii="Akrobat Light" w:hAnsi="Akrobat Light"/>
          <w:sz w:val="24"/>
          <w:szCs w:val="24"/>
          <w:lang w:val="en-US"/>
        </w:rPr>
        <w:t xml:space="preserve">Mind. </w:t>
      </w:r>
      <w:r w:rsidRPr="007B56D0">
        <w:rPr>
          <w:rFonts w:ascii="Akrobat Light" w:hAnsi="Akrobat Light"/>
          <w:sz w:val="24"/>
          <w:szCs w:val="24"/>
        </w:rPr>
        <w:t>Teilnehmerzahl: 10, Max. Teilnehmerzahl: 30</w:t>
      </w:r>
    </w:p>
    <w:p w14:paraId="0C5A81C7" w14:textId="77777777" w:rsidR="003870AF" w:rsidRPr="007B56D0" w:rsidRDefault="003870AF" w:rsidP="003870AF">
      <w:pPr>
        <w:pStyle w:val="AgendaInformation"/>
        <w:rPr>
          <w:rFonts w:ascii="Akrobat Light" w:hAnsi="Akrobat Light"/>
          <w:sz w:val="24"/>
          <w:szCs w:val="24"/>
        </w:rPr>
      </w:pPr>
    </w:p>
    <w:p w14:paraId="6047258C" w14:textId="073159C8" w:rsidR="003870AF" w:rsidRPr="003870AF" w:rsidRDefault="003870AF" w:rsidP="003870AF">
      <w:pPr>
        <w:pStyle w:val="AgendaInformation"/>
        <w:rPr>
          <w:rFonts w:ascii="Akrobat Light" w:hAnsi="Akrobat Light"/>
          <w:sz w:val="24"/>
          <w:szCs w:val="24"/>
        </w:rPr>
      </w:pPr>
      <w:r w:rsidRPr="007B56D0">
        <w:rPr>
          <w:rFonts w:ascii="Akrobat Light" w:hAnsi="Akrobat Light"/>
          <w:sz w:val="24"/>
          <w:szCs w:val="24"/>
        </w:rPr>
        <w:t>Teilnahme ab 18 Jahren möglich. Das Retreat ist für Anfänger und Fortgeschrittene gleichermaßen geeignet. Voraussetzung sportgesund und keine akuten Verletzungen, bei Schwangerschaft wird von einer Teilnahme abgeraten.</w:t>
      </w:r>
    </w:p>
    <w:sectPr w:rsidR="003870AF" w:rsidRPr="003870AF" w:rsidSect="007B56D0">
      <w:headerReference w:type="default" r:id="rId22"/>
      <w:footerReference w:type="default" r:id="rId23"/>
      <w:pgSz w:w="11907" w:h="16839" w:code="9"/>
      <w:pgMar w:top="720" w:right="1800" w:bottom="1440" w:left="1800" w:header="68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44183" w14:textId="77777777" w:rsidR="00F00BFD" w:rsidRDefault="00F00BFD">
      <w:r>
        <w:separator/>
      </w:r>
    </w:p>
  </w:endnote>
  <w:endnote w:type="continuationSeparator" w:id="0">
    <w:p w14:paraId="17FA8022" w14:textId="77777777" w:rsidR="00F00BFD" w:rsidRDefault="00F0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robat Light">
    <w:panose1 w:val="000005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95102"/>
      <w:docPartObj>
        <w:docPartGallery w:val="Page Numbers (Bottom of Page)"/>
        <w:docPartUnique/>
      </w:docPartObj>
    </w:sdtPr>
    <w:sdtEndPr>
      <w:rPr>
        <w:rFonts w:ascii="Akrobat Light" w:hAnsi="Akrobat Light"/>
      </w:rPr>
    </w:sdtEndPr>
    <w:sdtContent>
      <w:p w14:paraId="2E938A25" w14:textId="206C679B" w:rsidR="00D01BA4" w:rsidRPr="00D01BA4" w:rsidRDefault="00D01BA4">
        <w:pPr>
          <w:pStyle w:val="Fuzeile"/>
          <w:jc w:val="right"/>
          <w:rPr>
            <w:rFonts w:ascii="Akrobat Light" w:hAnsi="Akrobat Light"/>
          </w:rPr>
        </w:pPr>
        <w:r w:rsidRPr="00D01BA4">
          <w:rPr>
            <w:rFonts w:ascii="Akrobat Light" w:hAnsi="Akrobat Light"/>
          </w:rPr>
          <w:fldChar w:fldCharType="begin"/>
        </w:r>
        <w:r w:rsidRPr="00D01BA4">
          <w:rPr>
            <w:rFonts w:ascii="Akrobat Light" w:hAnsi="Akrobat Light"/>
          </w:rPr>
          <w:instrText>PAGE   \* MERGEFORMAT</w:instrText>
        </w:r>
        <w:r w:rsidRPr="00D01BA4">
          <w:rPr>
            <w:rFonts w:ascii="Akrobat Light" w:hAnsi="Akrobat Light"/>
          </w:rPr>
          <w:fldChar w:fldCharType="separate"/>
        </w:r>
        <w:r w:rsidRPr="00D01BA4">
          <w:rPr>
            <w:rFonts w:ascii="Akrobat Light" w:hAnsi="Akrobat Light"/>
          </w:rPr>
          <w:t>2</w:t>
        </w:r>
        <w:r w:rsidRPr="00D01BA4">
          <w:rPr>
            <w:rFonts w:ascii="Akrobat Light" w:hAnsi="Akrobat Light"/>
          </w:rPr>
          <w:fldChar w:fldCharType="end"/>
        </w:r>
      </w:p>
    </w:sdtContent>
  </w:sdt>
  <w:p w14:paraId="35B57A94" w14:textId="0EE7ABEA" w:rsidR="008B1E1E" w:rsidRDefault="008B1E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0D66C" w14:textId="77777777" w:rsidR="00F00BFD" w:rsidRDefault="00F00BFD">
      <w:r>
        <w:separator/>
      </w:r>
    </w:p>
  </w:footnote>
  <w:footnote w:type="continuationSeparator" w:id="0">
    <w:p w14:paraId="7B0117B7" w14:textId="77777777" w:rsidR="00F00BFD" w:rsidRDefault="00F0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DD09F" w14:textId="607DF2C7" w:rsidR="0094508D" w:rsidRPr="0094508D" w:rsidRDefault="0094508D" w:rsidP="003870AF">
    <w:pPr>
      <w:pStyle w:val="Kopfzeile"/>
      <w:jc w:val="both"/>
      <w:rPr>
        <w:rFonts w:ascii="Akrobat Light" w:hAnsi="Akrobat Light"/>
        <w:b/>
        <w:color w:val="948A54" w:themeColor="background2" w:themeShade="80"/>
        <w:sz w:val="48"/>
        <w:szCs w:val="48"/>
      </w:rPr>
    </w:pPr>
    <w:proofErr w:type="spellStart"/>
    <w:r w:rsidRPr="0094508D">
      <w:rPr>
        <w:rFonts w:ascii="Akrobat Light" w:hAnsi="Akrobat Light"/>
        <w:b/>
        <w:color w:val="948A54" w:themeColor="background2" w:themeShade="80"/>
        <w:sz w:val="48"/>
        <w:szCs w:val="48"/>
      </w:rPr>
      <w:t>AusZeit</w:t>
    </w:r>
    <w:proofErr w:type="spellEnd"/>
    <w:r w:rsidRPr="0094508D">
      <w:rPr>
        <w:rFonts w:ascii="Akrobat Light" w:hAnsi="Akrobat Light"/>
        <w:b/>
        <w:color w:val="948A54" w:themeColor="background2" w:themeShade="80"/>
        <w:sz w:val="48"/>
        <w:szCs w:val="48"/>
      </w:rPr>
      <w:t xml:space="preserve"> am Chiemsee, 22.- 24. März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EE0793E"/>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F80B6D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AF68EB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D3C547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7726BA"/>
    <w:multiLevelType w:val="hybridMultilevel"/>
    <w:tmpl w:val="E6889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F2171F"/>
    <w:multiLevelType w:val="hybridMultilevel"/>
    <w:tmpl w:val="5D84F1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6C2D19"/>
    <w:multiLevelType w:val="multilevel"/>
    <w:tmpl w:val="9442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1C44CE"/>
    <w:multiLevelType w:val="multilevel"/>
    <w:tmpl w:val="905C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6742E0"/>
    <w:multiLevelType w:val="hybridMultilevel"/>
    <w:tmpl w:val="9B024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E9566B"/>
    <w:multiLevelType w:val="hybridMultilevel"/>
    <w:tmpl w:val="CA7EC62C"/>
    <w:lvl w:ilvl="0" w:tplc="0002BF6A">
      <w:numFmt w:val="bullet"/>
      <w:lvlText w:val="-"/>
      <w:lvlJc w:val="left"/>
      <w:pPr>
        <w:ind w:left="720" w:hanging="360"/>
      </w:pPr>
      <w:rPr>
        <w:rFonts w:ascii="Akrobat Light" w:eastAsiaTheme="minorHAnsi" w:hAnsi="Akrob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AA61ED"/>
    <w:multiLevelType w:val="hybridMultilevel"/>
    <w:tmpl w:val="ADBEE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37651D"/>
    <w:multiLevelType w:val="multilevel"/>
    <w:tmpl w:val="9E76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E605BC"/>
    <w:multiLevelType w:val="multilevel"/>
    <w:tmpl w:val="5940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A35CFF"/>
    <w:multiLevelType w:val="hybridMultilevel"/>
    <w:tmpl w:val="5D84F1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120457F"/>
    <w:multiLevelType w:val="multilevel"/>
    <w:tmpl w:val="A33E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883845"/>
    <w:multiLevelType w:val="hybridMultilevel"/>
    <w:tmpl w:val="CEB6DBD4"/>
    <w:lvl w:ilvl="0" w:tplc="2A48984A">
      <w:start w:val="1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BF694A"/>
    <w:multiLevelType w:val="multilevel"/>
    <w:tmpl w:val="07CA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 w:numId="5">
    <w:abstractNumId w:val="15"/>
  </w:num>
  <w:num w:numId="6">
    <w:abstractNumId w:val="8"/>
  </w:num>
  <w:num w:numId="7">
    <w:abstractNumId w:val="10"/>
  </w:num>
  <w:num w:numId="8">
    <w:abstractNumId w:val="4"/>
  </w:num>
  <w:num w:numId="9">
    <w:abstractNumId w:val="13"/>
  </w:num>
  <w:num w:numId="10">
    <w:abstractNumId w:val="5"/>
  </w:num>
  <w:num w:numId="11">
    <w:abstractNumId w:val="9"/>
  </w:num>
  <w:num w:numId="12">
    <w:abstractNumId w:val="11"/>
  </w:num>
  <w:num w:numId="13">
    <w:abstractNumId w:val="12"/>
  </w:num>
  <w:num w:numId="14">
    <w:abstractNumId w:val="7"/>
  </w:num>
  <w:num w:numId="15">
    <w:abstractNumId w:val="6"/>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72"/>
    <w:rsid w:val="00014214"/>
    <w:rsid w:val="000839F9"/>
    <w:rsid w:val="00087919"/>
    <w:rsid w:val="000B6274"/>
    <w:rsid w:val="00170A48"/>
    <w:rsid w:val="00175B61"/>
    <w:rsid w:val="00241D72"/>
    <w:rsid w:val="00255D69"/>
    <w:rsid w:val="00294F1A"/>
    <w:rsid w:val="002A1701"/>
    <w:rsid w:val="002F7A03"/>
    <w:rsid w:val="0036695D"/>
    <w:rsid w:val="0038176E"/>
    <w:rsid w:val="003870AF"/>
    <w:rsid w:val="0038712A"/>
    <w:rsid w:val="00394B7F"/>
    <w:rsid w:val="003C10EF"/>
    <w:rsid w:val="00426983"/>
    <w:rsid w:val="00476BB4"/>
    <w:rsid w:val="004C4330"/>
    <w:rsid w:val="004C4D38"/>
    <w:rsid w:val="004C73E0"/>
    <w:rsid w:val="005373A6"/>
    <w:rsid w:val="00576EF0"/>
    <w:rsid w:val="00584055"/>
    <w:rsid w:val="005D11C6"/>
    <w:rsid w:val="005D3A61"/>
    <w:rsid w:val="005F47C8"/>
    <w:rsid w:val="00604AAE"/>
    <w:rsid w:val="006374C9"/>
    <w:rsid w:val="00670B2E"/>
    <w:rsid w:val="006A1A5C"/>
    <w:rsid w:val="007357E2"/>
    <w:rsid w:val="00785D08"/>
    <w:rsid w:val="007B56D0"/>
    <w:rsid w:val="007C3145"/>
    <w:rsid w:val="007D6CAC"/>
    <w:rsid w:val="008A3661"/>
    <w:rsid w:val="008B1E1E"/>
    <w:rsid w:val="008E623F"/>
    <w:rsid w:val="008F3582"/>
    <w:rsid w:val="009247CB"/>
    <w:rsid w:val="0094508D"/>
    <w:rsid w:val="0094526D"/>
    <w:rsid w:val="009F5238"/>
    <w:rsid w:val="00A40D41"/>
    <w:rsid w:val="00AB03F3"/>
    <w:rsid w:val="00AF0D39"/>
    <w:rsid w:val="00AF6123"/>
    <w:rsid w:val="00B1767C"/>
    <w:rsid w:val="00BD02A2"/>
    <w:rsid w:val="00BD113C"/>
    <w:rsid w:val="00CC5393"/>
    <w:rsid w:val="00D01BA4"/>
    <w:rsid w:val="00D44D2F"/>
    <w:rsid w:val="00D70880"/>
    <w:rsid w:val="00D80692"/>
    <w:rsid w:val="00DD0140"/>
    <w:rsid w:val="00DD34EA"/>
    <w:rsid w:val="00DF5C9A"/>
    <w:rsid w:val="00EA49B3"/>
    <w:rsid w:val="00EF245A"/>
    <w:rsid w:val="00F00BFD"/>
    <w:rsid w:val="00F31A90"/>
    <w:rsid w:val="00F37577"/>
    <w:rsid w:val="00F63489"/>
    <w:rsid w:val="00F739EB"/>
    <w:rsid w:val="00FB43BB"/>
    <w:rsid w:val="00FD28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D10A227"/>
  <w15:docId w15:val="{B194AAD0-32AE-4EC8-8562-E97620E9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03F3"/>
    <w:pPr>
      <w:spacing w:after="0" w:line="240" w:lineRule="auto"/>
    </w:pPr>
    <w:rPr>
      <w:sz w:val="18"/>
      <w:lang w:val="de-DE"/>
    </w:rPr>
  </w:style>
  <w:style w:type="paragraph" w:styleId="berschrift1">
    <w:name w:val="heading 1"/>
    <w:basedOn w:val="Standard"/>
    <w:next w:val="Standard"/>
    <w:link w:val="berschrift1Zchn"/>
    <w:uiPriority w:val="1"/>
    <w:semiHidden/>
    <w:unhideWhenUsed/>
    <w:qFormat/>
    <w:rsid w:val="00AB03F3"/>
    <w:pPr>
      <w:spacing w:after="400" w:line="360" w:lineRule="auto"/>
      <w:ind w:left="-86"/>
      <w:outlineLvl w:val="0"/>
    </w:pPr>
    <w:rPr>
      <w:color w:val="D9D9D9" w:themeColor="background1" w:themeShade="D9"/>
      <w:sz w:val="96"/>
      <w:szCs w:val="96"/>
    </w:rPr>
  </w:style>
  <w:style w:type="paragraph" w:styleId="berschrift2">
    <w:name w:val="heading 2"/>
    <w:basedOn w:val="Standard"/>
    <w:next w:val="Standard"/>
    <w:link w:val="berschrift2Zchn"/>
    <w:uiPriority w:val="9"/>
    <w:unhideWhenUsed/>
    <w:qFormat/>
    <w:rsid w:val="00AB03F3"/>
    <w:pPr>
      <w:spacing w:before="320"/>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semiHidden/>
    <w:rsid w:val="00AB03F3"/>
    <w:rPr>
      <w:color w:val="D9D9D9" w:themeColor="background1" w:themeShade="D9"/>
      <w:sz w:val="96"/>
      <w:szCs w:val="96"/>
    </w:rPr>
  </w:style>
  <w:style w:type="character" w:customStyle="1" w:styleId="berschrift2Zchn">
    <w:name w:val="Überschrift 2 Zchn"/>
    <w:basedOn w:val="Absatz-Standardschriftart"/>
    <w:link w:val="berschrift2"/>
    <w:uiPriority w:val="9"/>
    <w:rsid w:val="00AB03F3"/>
    <w:rPr>
      <w:b/>
      <w:sz w:val="18"/>
    </w:rPr>
  </w:style>
  <w:style w:type="character" w:styleId="Platzhaltertext">
    <w:name w:val="Placeholder Text"/>
    <w:basedOn w:val="Absatz-Standardschriftart"/>
    <w:uiPriority w:val="99"/>
    <w:semiHidden/>
    <w:rsid w:val="00AB03F3"/>
    <w:rPr>
      <w:color w:val="808080"/>
    </w:rPr>
  </w:style>
  <w:style w:type="table" w:styleId="Tabellenraster">
    <w:name w:val="Table Grid"/>
    <w:basedOn w:val="NormaleTabelle"/>
    <w:uiPriority w:val="1"/>
    <w:rsid w:val="00AB03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vent-Bold">
    <w:name w:val="Event - Bold"/>
    <w:basedOn w:val="Event"/>
    <w:qFormat/>
    <w:rsid w:val="00AB03F3"/>
    <w:rPr>
      <w:b/>
    </w:rPr>
  </w:style>
  <w:style w:type="paragraph" w:customStyle="1" w:styleId="DateTime">
    <w:name w:val="Date &amp; Time"/>
    <w:basedOn w:val="Standard"/>
    <w:qFormat/>
    <w:rsid w:val="00AB03F3"/>
    <w:pPr>
      <w:spacing w:after="300"/>
      <w:contextualSpacing/>
    </w:pPr>
  </w:style>
  <w:style w:type="paragraph" w:customStyle="1" w:styleId="AgendaInformation">
    <w:name w:val="Agenda Information"/>
    <w:basedOn w:val="Standard"/>
    <w:qFormat/>
    <w:rsid w:val="00AB03F3"/>
    <w:pPr>
      <w:spacing w:after="600" w:line="336" w:lineRule="auto"/>
      <w:contextualSpacing/>
    </w:pPr>
  </w:style>
  <w:style w:type="paragraph" w:customStyle="1" w:styleId="Event">
    <w:name w:val="Event"/>
    <w:basedOn w:val="Standard"/>
    <w:qFormat/>
    <w:rsid w:val="00AB03F3"/>
    <w:pPr>
      <w:spacing w:after="80"/>
    </w:pPr>
  </w:style>
  <w:style w:type="paragraph" w:customStyle="1" w:styleId="AdditionalInformation">
    <w:name w:val="Additional Information"/>
    <w:basedOn w:val="AgendaInformation"/>
    <w:qFormat/>
    <w:rsid w:val="00AB03F3"/>
    <w:pPr>
      <w:spacing w:after="120"/>
      <w:contextualSpacing w:val="0"/>
    </w:pPr>
  </w:style>
  <w:style w:type="paragraph" w:styleId="Sprechblasentext">
    <w:name w:val="Balloon Text"/>
    <w:basedOn w:val="Standard"/>
    <w:link w:val="SprechblasentextZchn"/>
    <w:uiPriority w:val="99"/>
    <w:semiHidden/>
    <w:unhideWhenUsed/>
    <w:rsid w:val="00AB03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03F3"/>
    <w:rPr>
      <w:rFonts w:ascii="Tahoma" w:hAnsi="Tahoma" w:cs="Tahoma"/>
      <w:sz w:val="16"/>
      <w:szCs w:val="16"/>
    </w:rPr>
  </w:style>
  <w:style w:type="paragraph" w:customStyle="1" w:styleId="AgendaHeading">
    <w:name w:val="Agenda Heading"/>
    <w:basedOn w:val="Standard"/>
    <w:qFormat/>
    <w:rsid w:val="00AB03F3"/>
    <w:pPr>
      <w:spacing w:after="400" w:line="360" w:lineRule="auto"/>
      <w:ind w:left="-86"/>
      <w:outlineLvl w:val="0"/>
    </w:pPr>
    <w:rPr>
      <w:color w:val="D9D9D9" w:themeColor="background1" w:themeShade="D9"/>
      <w:sz w:val="96"/>
      <w:szCs w:val="96"/>
    </w:rPr>
  </w:style>
  <w:style w:type="paragraph" w:customStyle="1" w:styleId="MeetingTitle">
    <w:name w:val="Meeting Title"/>
    <w:basedOn w:val="Standard"/>
    <w:qFormat/>
    <w:rsid w:val="00AB03F3"/>
    <w:pPr>
      <w:spacing w:before="320"/>
      <w:outlineLvl w:val="1"/>
    </w:pPr>
    <w:rPr>
      <w:b/>
    </w:rPr>
  </w:style>
  <w:style w:type="paragraph" w:styleId="Kopfzeile">
    <w:name w:val="header"/>
    <w:basedOn w:val="Standard"/>
    <w:link w:val="KopfzeileZchn"/>
    <w:uiPriority w:val="99"/>
    <w:unhideWhenUsed/>
    <w:rsid w:val="00AB03F3"/>
    <w:pPr>
      <w:tabs>
        <w:tab w:val="center" w:pos="4680"/>
        <w:tab w:val="right" w:pos="9360"/>
      </w:tabs>
    </w:pPr>
  </w:style>
  <w:style w:type="character" w:customStyle="1" w:styleId="KopfzeileZchn">
    <w:name w:val="Kopfzeile Zchn"/>
    <w:basedOn w:val="Absatz-Standardschriftart"/>
    <w:link w:val="Kopfzeile"/>
    <w:uiPriority w:val="99"/>
    <w:rsid w:val="00AB03F3"/>
    <w:rPr>
      <w:sz w:val="18"/>
    </w:rPr>
  </w:style>
  <w:style w:type="paragraph" w:styleId="Fuzeile">
    <w:name w:val="footer"/>
    <w:basedOn w:val="Standard"/>
    <w:link w:val="FuzeileZchn"/>
    <w:uiPriority w:val="99"/>
    <w:unhideWhenUsed/>
    <w:rsid w:val="00AB03F3"/>
    <w:pPr>
      <w:tabs>
        <w:tab w:val="center" w:pos="4680"/>
        <w:tab w:val="right" w:pos="9360"/>
      </w:tabs>
    </w:pPr>
  </w:style>
  <w:style w:type="character" w:customStyle="1" w:styleId="FuzeileZchn">
    <w:name w:val="Fußzeile Zchn"/>
    <w:basedOn w:val="Absatz-Standardschriftart"/>
    <w:link w:val="Fuzeile"/>
    <w:uiPriority w:val="99"/>
    <w:rsid w:val="00AB03F3"/>
    <w:rPr>
      <w:sz w:val="18"/>
    </w:rPr>
  </w:style>
  <w:style w:type="paragraph" w:customStyle="1" w:styleId="PlaceholderAutotext58">
    <w:name w:val="PlaceholderAutotext_58"/>
    <w:rsid w:val="00AB03F3"/>
    <w:rPr>
      <w:rFonts w:eastAsiaTheme="minorEastAsia"/>
    </w:rPr>
  </w:style>
  <w:style w:type="character" w:styleId="Hyperlink">
    <w:name w:val="Hyperlink"/>
    <w:basedOn w:val="Absatz-Standardschriftart"/>
    <w:uiPriority w:val="99"/>
    <w:unhideWhenUsed/>
    <w:rsid w:val="005D3A61"/>
    <w:rPr>
      <w:color w:val="0000FF" w:themeColor="hyperlink"/>
      <w:u w:val="single"/>
    </w:rPr>
  </w:style>
  <w:style w:type="character" w:styleId="NichtaufgelsteErwhnung">
    <w:name w:val="Unresolved Mention"/>
    <w:basedOn w:val="Absatz-Standardschriftart"/>
    <w:uiPriority w:val="99"/>
    <w:semiHidden/>
    <w:unhideWhenUsed/>
    <w:rsid w:val="005D3A61"/>
    <w:rPr>
      <w:color w:val="605E5C"/>
      <w:shd w:val="clear" w:color="auto" w:fill="E1DFDD"/>
    </w:rPr>
  </w:style>
  <w:style w:type="paragraph" w:styleId="StandardWeb">
    <w:name w:val="Normal (Web)"/>
    <w:basedOn w:val="Standard"/>
    <w:uiPriority w:val="99"/>
    <w:semiHidden/>
    <w:unhideWhenUsed/>
    <w:rsid w:val="005F47C8"/>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C73E0"/>
    <w:rPr>
      <w:b/>
      <w:bCs/>
    </w:rPr>
  </w:style>
  <w:style w:type="character" w:styleId="BesuchterLink">
    <w:name w:val="FollowedHyperlink"/>
    <w:basedOn w:val="Absatz-Standardschriftart"/>
    <w:uiPriority w:val="99"/>
    <w:semiHidden/>
    <w:unhideWhenUsed/>
    <w:rsid w:val="00EF245A"/>
    <w:rPr>
      <w:color w:val="800080" w:themeColor="followedHyperlink"/>
      <w:u w:val="single"/>
    </w:rPr>
  </w:style>
  <w:style w:type="character" w:styleId="Kommentarzeichen">
    <w:name w:val="annotation reference"/>
    <w:basedOn w:val="Absatz-Standardschriftart"/>
    <w:uiPriority w:val="99"/>
    <w:semiHidden/>
    <w:unhideWhenUsed/>
    <w:rsid w:val="00576EF0"/>
    <w:rPr>
      <w:sz w:val="16"/>
      <w:szCs w:val="16"/>
    </w:rPr>
  </w:style>
  <w:style w:type="paragraph" w:styleId="Kommentartext">
    <w:name w:val="annotation text"/>
    <w:basedOn w:val="Standard"/>
    <w:link w:val="KommentartextZchn"/>
    <w:uiPriority w:val="99"/>
    <w:semiHidden/>
    <w:unhideWhenUsed/>
    <w:rsid w:val="00576EF0"/>
    <w:rPr>
      <w:sz w:val="20"/>
      <w:szCs w:val="20"/>
    </w:rPr>
  </w:style>
  <w:style w:type="character" w:customStyle="1" w:styleId="KommentartextZchn">
    <w:name w:val="Kommentartext Zchn"/>
    <w:basedOn w:val="Absatz-Standardschriftart"/>
    <w:link w:val="Kommentartext"/>
    <w:uiPriority w:val="99"/>
    <w:semiHidden/>
    <w:rsid w:val="00576EF0"/>
    <w:rPr>
      <w:sz w:val="20"/>
      <w:szCs w:val="20"/>
      <w:lang w:val="de-DE"/>
    </w:rPr>
  </w:style>
  <w:style w:type="paragraph" w:styleId="Kommentarthema">
    <w:name w:val="annotation subject"/>
    <w:basedOn w:val="Kommentartext"/>
    <w:next w:val="Kommentartext"/>
    <w:link w:val="KommentarthemaZchn"/>
    <w:uiPriority w:val="99"/>
    <w:semiHidden/>
    <w:unhideWhenUsed/>
    <w:rsid w:val="00576EF0"/>
    <w:rPr>
      <w:b/>
      <w:bCs/>
    </w:rPr>
  </w:style>
  <w:style w:type="character" w:customStyle="1" w:styleId="KommentarthemaZchn">
    <w:name w:val="Kommentarthema Zchn"/>
    <w:basedOn w:val="KommentartextZchn"/>
    <w:link w:val="Kommentarthema"/>
    <w:uiPriority w:val="99"/>
    <w:semiHidden/>
    <w:rsid w:val="00576EF0"/>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777531">
      <w:bodyDiv w:val="1"/>
      <w:marLeft w:val="0"/>
      <w:marRight w:val="0"/>
      <w:marTop w:val="0"/>
      <w:marBottom w:val="0"/>
      <w:divBdr>
        <w:top w:val="none" w:sz="0" w:space="0" w:color="auto"/>
        <w:left w:val="none" w:sz="0" w:space="0" w:color="auto"/>
        <w:bottom w:val="none" w:sz="0" w:space="0" w:color="auto"/>
        <w:right w:val="none" w:sz="0" w:space="0" w:color="auto"/>
      </w:divBdr>
      <w:divsChild>
        <w:div w:id="200824319">
          <w:marLeft w:val="0"/>
          <w:marRight w:val="0"/>
          <w:marTop w:val="0"/>
          <w:marBottom w:val="0"/>
          <w:divBdr>
            <w:top w:val="none" w:sz="0" w:space="0" w:color="auto"/>
            <w:left w:val="none" w:sz="0" w:space="0" w:color="auto"/>
            <w:bottom w:val="none" w:sz="0" w:space="0" w:color="auto"/>
            <w:right w:val="none" w:sz="0" w:space="0" w:color="auto"/>
          </w:divBdr>
        </w:div>
        <w:div w:id="1105615602">
          <w:marLeft w:val="0"/>
          <w:marRight w:val="0"/>
          <w:marTop w:val="0"/>
          <w:marBottom w:val="0"/>
          <w:divBdr>
            <w:top w:val="none" w:sz="0" w:space="0" w:color="auto"/>
            <w:left w:val="none" w:sz="0" w:space="0" w:color="auto"/>
            <w:bottom w:val="none" w:sz="0" w:space="0" w:color="auto"/>
            <w:right w:val="none" w:sz="0" w:space="0" w:color="auto"/>
          </w:divBdr>
        </w:div>
        <w:div w:id="453332975">
          <w:marLeft w:val="0"/>
          <w:marRight w:val="0"/>
          <w:marTop w:val="0"/>
          <w:marBottom w:val="0"/>
          <w:divBdr>
            <w:top w:val="none" w:sz="0" w:space="0" w:color="auto"/>
            <w:left w:val="none" w:sz="0" w:space="0" w:color="auto"/>
            <w:bottom w:val="none" w:sz="0" w:space="0" w:color="auto"/>
            <w:right w:val="none" w:sz="0" w:space="0" w:color="auto"/>
          </w:divBdr>
        </w:div>
        <w:div w:id="880441823">
          <w:marLeft w:val="0"/>
          <w:marRight w:val="0"/>
          <w:marTop w:val="0"/>
          <w:marBottom w:val="0"/>
          <w:divBdr>
            <w:top w:val="none" w:sz="0" w:space="0" w:color="auto"/>
            <w:left w:val="none" w:sz="0" w:space="0" w:color="auto"/>
            <w:bottom w:val="none" w:sz="0" w:space="0" w:color="auto"/>
            <w:right w:val="none" w:sz="0" w:space="0" w:color="auto"/>
          </w:divBdr>
        </w:div>
        <w:div w:id="375130004">
          <w:marLeft w:val="0"/>
          <w:marRight w:val="0"/>
          <w:marTop w:val="0"/>
          <w:marBottom w:val="0"/>
          <w:divBdr>
            <w:top w:val="none" w:sz="0" w:space="0" w:color="auto"/>
            <w:left w:val="none" w:sz="0" w:space="0" w:color="auto"/>
            <w:bottom w:val="none" w:sz="0" w:space="0" w:color="auto"/>
            <w:right w:val="none" w:sz="0" w:space="0" w:color="auto"/>
          </w:divBdr>
        </w:div>
        <w:div w:id="1125080352">
          <w:marLeft w:val="0"/>
          <w:marRight w:val="0"/>
          <w:marTop w:val="0"/>
          <w:marBottom w:val="0"/>
          <w:divBdr>
            <w:top w:val="none" w:sz="0" w:space="0" w:color="auto"/>
            <w:left w:val="none" w:sz="0" w:space="0" w:color="auto"/>
            <w:bottom w:val="none" w:sz="0" w:space="0" w:color="auto"/>
            <w:right w:val="none" w:sz="0" w:space="0" w:color="auto"/>
          </w:divBdr>
        </w:div>
        <w:div w:id="667947094">
          <w:marLeft w:val="0"/>
          <w:marRight w:val="0"/>
          <w:marTop w:val="0"/>
          <w:marBottom w:val="0"/>
          <w:divBdr>
            <w:top w:val="none" w:sz="0" w:space="0" w:color="auto"/>
            <w:left w:val="none" w:sz="0" w:space="0" w:color="auto"/>
            <w:bottom w:val="none" w:sz="0" w:space="0" w:color="auto"/>
            <w:right w:val="none" w:sz="0" w:space="0" w:color="auto"/>
          </w:divBdr>
        </w:div>
        <w:div w:id="1335495737">
          <w:marLeft w:val="0"/>
          <w:marRight w:val="0"/>
          <w:marTop w:val="0"/>
          <w:marBottom w:val="0"/>
          <w:divBdr>
            <w:top w:val="none" w:sz="0" w:space="0" w:color="auto"/>
            <w:left w:val="none" w:sz="0" w:space="0" w:color="auto"/>
            <w:bottom w:val="none" w:sz="0" w:space="0" w:color="auto"/>
            <w:right w:val="none" w:sz="0" w:space="0" w:color="auto"/>
          </w:divBdr>
        </w:div>
        <w:div w:id="1938560556">
          <w:marLeft w:val="0"/>
          <w:marRight w:val="0"/>
          <w:marTop w:val="0"/>
          <w:marBottom w:val="0"/>
          <w:divBdr>
            <w:top w:val="none" w:sz="0" w:space="0" w:color="auto"/>
            <w:left w:val="none" w:sz="0" w:space="0" w:color="auto"/>
            <w:bottom w:val="none" w:sz="0" w:space="0" w:color="auto"/>
            <w:right w:val="none" w:sz="0" w:space="0" w:color="auto"/>
          </w:divBdr>
        </w:div>
      </w:divsChild>
    </w:div>
    <w:div w:id="1494639463">
      <w:bodyDiv w:val="1"/>
      <w:marLeft w:val="0"/>
      <w:marRight w:val="0"/>
      <w:marTop w:val="0"/>
      <w:marBottom w:val="0"/>
      <w:divBdr>
        <w:top w:val="none" w:sz="0" w:space="0" w:color="auto"/>
        <w:left w:val="none" w:sz="0" w:space="0" w:color="auto"/>
        <w:bottom w:val="none" w:sz="0" w:space="0" w:color="auto"/>
        <w:right w:val="none" w:sz="0" w:space="0" w:color="auto"/>
      </w:divBdr>
    </w:div>
    <w:div w:id="1647734410">
      <w:bodyDiv w:val="1"/>
      <w:marLeft w:val="0"/>
      <w:marRight w:val="0"/>
      <w:marTop w:val="0"/>
      <w:marBottom w:val="0"/>
      <w:divBdr>
        <w:top w:val="none" w:sz="0" w:space="0" w:color="auto"/>
        <w:left w:val="none" w:sz="0" w:space="0" w:color="auto"/>
        <w:bottom w:val="none" w:sz="0" w:space="0" w:color="auto"/>
        <w:right w:val="none" w:sz="0" w:space="0" w:color="auto"/>
      </w:divBdr>
    </w:div>
    <w:div w:id="1660765768">
      <w:bodyDiv w:val="1"/>
      <w:marLeft w:val="0"/>
      <w:marRight w:val="0"/>
      <w:marTop w:val="0"/>
      <w:marBottom w:val="0"/>
      <w:divBdr>
        <w:top w:val="none" w:sz="0" w:space="0" w:color="auto"/>
        <w:left w:val="none" w:sz="0" w:space="0" w:color="auto"/>
        <w:bottom w:val="none" w:sz="0" w:space="0" w:color="auto"/>
        <w:right w:val="none" w:sz="0" w:space="0" w:color="auto"/>
      </w:divBdr>
    </w:div>
    <w:div w:id="1777291371">
      <w:bodyDiv w:val="1"/>
      <w:marLeft w:val="0"/>
      <w:marRight w:val="0"/>
      <w:marTop w:val="0"/>
      <w:marBottom w:val="0"/>
      <w:divBdr>
        <w:top w:val="none" w:sz="0" w:space="0" w:color="auto"/>
        <w:left w:val="none" w:sz="0" w:space="0" w:color="auto"/>
        <w:bottom w:val="none" w:sz="0" w:space="0" w:color="auto"/>
        <w:right w:val="none" w:sz="0" w:space="0" w:color="auto"/>
      </w:divBdr>
    </w:div>
    <w:div w:id="183961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iterbach@BayernBankett.de"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www.robert-rath.com" TargetMode="External"/><Relationship Id="rId7" Type="http://schemas.openxmlformats.org/officeDocument/2006/relationships/webSettings" Target="webSettings.xml"/><Relationship Id="rId12" Type="http://schemas.openxmlformats.org/officeDocument/2006/relationships/hyperlink" Target="https://aiterbach.bayernbankett.de/" TargetMode="External"/><Relationship Id="rId17" Type="http://schemas.openxmlformats.org/officeDocument/2006/relationships/hyperlink" Target="http://www.amy-yoga.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ngelikaszymczak.de"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hallo@luszy.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zym\AppData\Roaming\Microsoft\Templates\Tagesordn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6AD2C5-E827-42ED-952B-E124C5F2544D}">
  <ds:schemaRefs>
    <ds:schemaRef ds:uri="http://schemas.microsoft.com/sharepoint/v3/contenttype/forms"/>
  </ds:schemaRefs>
</ds:datastoreItem>
</file>

<file path=customXml/itemProps3.xml><?xml version="1.0" encoding="utf-8"?>
<ds:datastoreItem xmlns:ds="http://schemas.openxmlformats.org/officeDocument/2006/customXml" ds:itemID="{BACB1225-F9D7-445B-87BD-85D920A2D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Tagesordnung.dotx</Template>
  <TotalTime>0</TotalTime>
  <Pages>3</Pages>
  <Words>498</Words>
  <Characters>3139</Characters>
  <Application>Microsoft Office Word</Application>
  <DocSecurity>0</DocSecurity>
  <Lines>26</Lines>
  <Paragraphs>7</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Meeting agenda</vt:lpstr>
      <vt:lpstr/>
      <vt:lpstr>    &lt;[Name der Besprechung]&gt;</vt:lpstr>
      <vt:lpstr>    Zusätzliche Informationen:</vt:lpstr>
    </vt:vector>
  </TitlesOfParts>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subject/>
  <dc:creator>Lucie Szymczak</dc:creator>
  <cp:keywords/>
  <cp:lastModifiedBy>Lucie Szymczak</cp:lastModifiedBy>
  <cp:revision>2</cp:revision>
  <cp:lastPrinted>2018-11-02T14:19:00Z</cp:lastPrinted>
  <dcterms:created xsi:type="dcterms:W3CDTF">2018-11-04T16:36:00Z</dcterms:created>
  <dcterms:modified xsi:type="dcterms:W3CDTF">2018-11-04T16:36:00Z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TC101695579990</vt:lpwstr>
  </property>
</Properties>
</file>